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68D" w:rsidRPr="001B36AD" w:rsidRDefault="002E468D" w:rsidP="001B36A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B36AD">
        <w:rPr>
          <w:rFonts w:ascii="Times New Roman" w:hAnsi="Times New Roman"/>
          <w:b/>
          <w:sz w:val="24"/>
          <w:szCs w:val="24"/>
        </w:rPr>
        <w:t>Первый этап</w:t>
      </w:r>
    </w:p>
    <w:p w:rsidR="002E468D" w:rsidRDefault="002E468D" w:rsidP="001B36A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B36AD">
        <w:rPr>
          <w:rFonts w:ascii="Times New Roman" w:hAnsi="Times New Roman"/>
          <w:b/>
          <w:sz w:val="24"/>
          <w:szCs w:val="24"/>
        </w:rPr>
        <w:t xml:space="preserve">22 июня 1941 года – 18 ноября 1942 года. Нападение фашистской Германии на Советский Союз – начало контрнаступления под Сталинградом. </w:t>
      </w:r>
    </w:p>
    <w:p w:rsidR="002E468D" w:rsidRPr="001B36AD" w:rsidRDefault="002E468D" w:rsidP="001B36A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>1. Официальное название плана вторжения Германии в СССР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1) «Тайфун»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2) «Блицкриг»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 xml:space="preserve">3) «Барбаросса» 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4) «Эдельвейс»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>2. Что мы видим на листе бумаги, который держит в руках Родина-мать на плакате «Родина-мать зовёт»?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1) Военная присяга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2) Карикатура на Гитлера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3) Обращение Сталина к советскому народу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4) Сообщение о нападении Германии на СССР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>3. Что такое АА-Linie, по которой фашисты проводили восточную границу Третьего рейха в случае победы над СССР?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1) Абакан—Алма-Ата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2) Анадырь—Ашхабад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3) Арзамас—Актюбинск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4) Архангельск—Астрахань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>4. 22 июня 1941г. была объявлена мобилизация военнообязанных. Граждане, каких  годов рождения подлежали мобилизации?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1) </w:t>
      </w:r>
      <w:r w:rsidRPr="004E5821">
        <w:rPr>
          <w:rFonts w:ascii="Times New Roman" w:hAnsi="Times New Roman"/>
          <w:sz w:val="24"/>
          <w:szCs w:val="24"/>
        </w:rPr>
        <w:t>1904-</w:t>
      </w:r>
      <w:smartTag w:uri="urn:schemas-microsoft-com:office:smarttags" w:element="metricconverter">
        <w:smartTagPr>
          <w:attr w:name="ProductID" w:val="1920 г"/>
        </w:smartTagPr>
        <w:r w:rsidRPr="004E5821">
          <w:rPr>
            <w:rFonts w:ascii="Times New Roman" w:hAnsi="Times New Roman"/>
            <w:sz w:val="24"/>
            <w:szCs w:val="24"/>
          </w:rPr>
          <w:t>1920 г</w:t>
        </w:r>
      </w:smartTag>
      <w:r w:rsidRPr="004E5821">
        <w:rPr>
          <w:rFonts w:ascii="Times New Roman" w:hAnsi="Times New Roman"/>
          <w:sz w:val="24"/>
          <w:szCs w:val="24"/>
        </w:rPr>
        <w:t xml:space="preserve">.г. 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Pr="004E5821">
        <w:rPr>
          <w:rFonts w:ascii="Times New Roman" w:hAnsi="Times New Roman"/>
          <w:sz w:val="24"/>
          <w:szCs w:val="24"/>
        </w:rPr>
        <w:t>1905-</w:t>
      </w:r>
      <w:smartTag w:uri="urn:schemas-microsoft-com:office:smarttags" w:element="metricconverter">
        <w:smartTagPr>
          <w:attr w:name="ProductID" w:val="1918 г"/>
        </w:smartTagPr>
        <w:r w:rsidRPr="004E5821">
          <w:rPr>
            <w:rFonts w:ascii="Times New Roman" w:hAnsi="Times New Roman"/>
            <w:sz w:val="24"/>
            <w:szCs w:val="24"/>
          </w:rPr>
          <w:t>1918 г</w:t>
        </w:r>
      </w:smartTag>
      <w:r w:rsidRPr="004E5821">
        <w:rPr>
          <w:rFonts w:ascii="Times New Roman" w:hAnsi="Times New Roman"/>
          <w:sz w:val="24"/>
          <w:szCs w:val="24"/>
        </w:rPr>
        <w:t>.г.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Pr="004E5821">
        <w:rPr>
          <w:rFonts w:ascii="Times New Roman" w:hAnsi="Times New Roman"/>
          <w:sz w:val="24"/>
          <w:szCs w:val="24"/>
        </w:rPr>
        <w:t>1918-</w:t>
      </w:r>
      <w:smartTag w:uri="urn:schemas-microsoft-com:office:smarttags" w:element="metricconverter">
        <w:smartTagPr>
          <w:attr w:name="ProductID" w:val="1922 г"/>
        </w:smartTagPr>
        <w:r w:rsidRPr="004E5821">
          <w:rPr>
            <w:rFonts w:ascii="Times New Roman" w:hAnsi="Times New Roman"/>
            <w:sz w:val="24"/>
            <w:szCs w:val="24"/>
          </w:rPr>
          <w:t>1922 г</w:t>
        </w:r>
      </w:smartTag>
      <w:r w:rsidRPr="004E5821">
        <w:rPr>
          <w:rFonts w:ascii="Times New Roman" w:hAnsi="Times New Roman"/>
          <w:sz w:val="24"/>
          <w:szCs w:val="24"/>
        </w:rPr>
        <w:t>.г.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Pr="004E5821">
        <w:rPr>
          <w:rFonts w:ascii="Times New Roman" w:hAnsi="Times New Roman"/>
          <w:sz w:val="24"/>
          <w:szCs w:val="24"/>
        </w:rPr>
        <w:t>1890-</w:t>
      </w:r>
      <w:smartTag w:uri="urn:schemas-microsoft-com:office:smarttags" w:element="metricconverter">
        <w:smartTagPr>
          <w:attr w:name="ProductID" w:val="1922 г"/>
        </w:smartTagPr>
        <w:r w:rsidRPr="004E5821">
          <w:rPr>
            <w:rFonts w:ascii="Times New Roman" w:hAnsi="Times New Roman"/>
            <w:sz w:val="24"/>
            <w:szCs w:val="24"/>
          </w:rPr>
          <w:t>1922 г</w:t>
        </w:r>
      </w:smartTag>
      <w:r w:rsidRPr="004E5821">
        <w:rPr>
          <w:rFonts w:ascii="Times New Roman" w:hAnsi="Times New Roman"/>
          <w:sz w:val="24"/>
          <w:szCs w:val="24"/>
        </w:rPr>
        <w:t>.г.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>5. Когда война стала называться Великой Отечественной?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1) В 1941 году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2) В 1942 году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3) В 1945 году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4) В 1947 году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>6.На территории, оккупированной фашистами к ноябрю 1941 года,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E5821">
        <w:rPr>
          <w:rFonts w:ascii="Times New Roman" w:hAnsi="Times New Roman"/>
          <w:b/>
          <w:sz w:val="24"/>
          <w:szCs w:val="24"/>
        </w:rPr>
        <w:t xml:space="preserve">до войны </w:t>
      </w:r>
      <w:r>
        <w:rPr>
          <w:rFonts w:ascii="Times New Roman" w:hAnsi="Times New Roman"/>
          <w:b/>
          <w:sz w:val="24"/>
          <w:szCs w:val="24"/>
        </w:rPr>
        <w:t>п</w:t>
      </w:r>
      <w:r w:rsidRPr="004E5821">
        <w:rPr>
          <w:rFonts w:ascii="Times New Roman" w:hAnsi="Times New Roman"/>
          <w:b/>
          <w:sz w:val="24"/>
          <w:szCs w:val="24"/>
        </w:rPr>
        <w:t>роживало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1) 10% населения СССР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2) 25% населения СССР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3) 40% населения СССР</w:t>
      </w:r>
    </w:p>
    <w:p w:rsidR="002E468D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4) 60% населения СССР</w:t>
      </w:r>
    </w:p>
    <w:p w:rsidR="002E468D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>7. Единственный район современной Москвы, территория которого была занята немцами в декабре 1941 года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1) Бирюлёво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2) Гольяново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3) Зеленоград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4) Солнцево</w:t>
      </w:r>
    </w:p>
    <w:p w:rsidR="002E468D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>8. По плану Гитлера на месте столицы советского народа Москвы должно было возникнуть это. Что?</w:t>
      </w:r>
      <w:r w:rsidRPr="004E5821">
        <w:rPr>
          <w:rFonts w:ascii="Times New Roman" w:hAnsi="Times New Roman"/>
          <w:b/>
          <w:sz w:val="24"/>
          <w:szCs w:val="24"/>
        </w:rPr>
        <w:br/>
      </w:r>
      <w:r w:rsidRPr="004E5821">
        <w:rPr>
          <w:rFonts w:ascii="Times New Roman" w:hAnsi="Times New Roman"/>
          <w:sz w:val="24"/>
          <w:szCs w:val="24"/>
        </w:rPr>
        <w:t>1) Пустыня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2) Море</w:t>
      </w:r>
      <w:r w:rsidRPr="004E5821">
        <w:rPr>
          <w:rFonts w:ascii="Times New Roman" w:hAnsi="Times New Roman"/>
          <w:sz w:val="24"/>
          <w:szCs w:val="24"/>
        </w:rPr>
        <w:br/>
        <w:t>3) Столица новой Германии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4) Огромный концлагерь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 xml:space="preserve">9. Из какого города шло радиовещание о ходе войны на её первом этапе. Информацию о пребывании диктора Юрия Левитана в этом городе рассекретили лишь четверть века спустя? 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1) Москва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2) Свердловск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3) Ленинград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4) Самара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>10.Какой маршал занимал существовавший осенью 1942 года пост главнокомандующего партизанским движением?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1) Иван Баграмян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2) Климент Ворошилов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3) Георгий Жуков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4) Борис Шапошников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>11. Название танка НИ-1, спешно сконструированного в Одессе летом-осенью 1941 года, расшифровывается так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1) На испуг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2) Немец, изыди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3) Непобедимый Иван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4) Нет империализму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>12. Кто из советских лётчиков в годы ВОВ совершил первый наземный таран 22 июня 1941 года?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Pr="004E5821">
        <w:rPr>
          <w:rFonts w:ascii="Times New Roman" w:hAnsi="Times New Roman"/>
          <w:sz w:val="24"/>
          <w:szCs w:val="24"/>
        </w:rPr>
        <w:t>Николай Гастелло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Pr="004E5821">
        <w:rPr>
          <w:rFonts w:ascii="Times New Roman" w:hAnsi="Times New Roman"/>
          <w:sz w:val="24"/>
          <w:szCs w:val="24"/>
        </w:rPr>
        <w:t>Петр Чиркин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Pr="004E5821">
        <w:rPr>
          <w:rFonts w:ascii="Times New Roman" w:hAnsi="Times New Roman"/>
          <w:sz w:val="24"/>
          <w:szCs w:val="24"/>
        </w:rPr>
        <w:t>Исаак Пресайзен</w:t>
      </w:r>
    </w:p>
    <w:p w:rsidR="002E468D" w:rsidRPr="002031A4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31A4">
        <w:rPr>
          <w:rFonts w:ascii="Times New Roman" w:hAnsi="Times New Roman"/>
          <w:sz w:val="24"/>
          <w:szCs w:val="24"/>
        </w:rPr>
        <w:t>4) Виктор Талалихин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 xml:space="preserve">13. Войсковое обозначение «Катюши 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1) БМ-13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2) МК-60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3) Р2-Д2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4)  РТ-2ПМ2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>14. Кем был легендарный снайпер Василий Зайцев до начала войны?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1) Врачом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2) Егерем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3) Педагогом</w:t>
      </w:r>
    </w:p>
    <w:p w:rsidR="002E468D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4) Финансистом</w:t>
      </w:r>
    </w:p>
    <w:p w:rsidR="002E468D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56439C" w:rsidRDefault="002E468D" w:rsidP="0056439C">
      <w:pPr>
        <w:pStyle w:val="NoSpacing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 xml:space="preserve">15. </w:t>
      </w:r>
      <w:r w:rsidRPr="0056439C">
        <w:rPr>
          <w:rFonts w:ascii="Times New Roman" w:hAnsi="Times New Roman"/>
          <w:b/>
          <w:sz w:val="24"/>
          <w:szCs w:val="24"/>
          <w:shd w:val="clear" w:color="auto" w:fill="FFFFFF"/>
        </w:rPr>
        <w:t>Героем битвы за Москву стал?</w:t>
      </w:r>
    </w:p>
    <w:p w:rsidR="002E468D" w:rsidRDefault="002E468D" w:rsidP="0056439C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1) П.М.Гаврилов</w:t>
      </w:r>
    </w:p>
    <w:p w:rsidR="002E468D" w:rsidRDefault="002E468D" w:rsidP="0056439C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2) В.Г.Клочков</w:t>
      </w:r>
    </w:p>
    <w:p w:rsidR="002E468D" w:rsidRDefault="002E468D" w:rsidP="0056439C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3) М.В.Кантария</w:t>
      </w:r>
    </w:p>
    <w:p w:rsidR="002E468D" w:rsidRPr="00E4434F" w:rsidRDefault="002E468D" w:rsidP="0056439C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4) С.А.Ковпак</w:t>
      </w:r>
    </w:p>
    <w:p w:rsidR="002E468D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E5821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6</w:t>
      </w:r>
      <w:r w:rsidRPr="004E5821">
        <w:rPr>
          <w:rFonts w:ascii="Times New Roman" w:hAnsi="Times New Roman"/>
          <w:b/>
          <w:sz w:val="24"/>
          <w:szCs w:val="24"/>
        </w:rPr>
        <w:t>. Аббревиатуры этих танков — инициалы советских партийных и военных деятелей. Кроме одного. Какого?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1) ИС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2) КВ</w:t>
      </w:r>
    </w:p>
    <w:p w:rsidR="002E468D" w:rsidRPr="004E5821" w:rsidRDefault="002E468D" w:rsidP="004E582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3) ОТ</w:t>
      </w:r>
    </w:p>
    <w:p w:rsidR="002E468D" w:rsidRDefault="002E468D" w:rsidP="009F6A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5821">
        <w:rPr>
          <w:rFonts w:ascii="Times New Roman" w:hAnsi="Times New Roman"/>
          <w:sz w:val="24"/>
          <w:szCs w:val="24"/>
        </w:rPr>
        <w:t>4) СМК</w:t>
      </w:r>
    </w:p>
    <w:p w:rsidR="002E468D" w:rsidRDefault="002E468D" w:rsidP="00951E2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51E24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7</w:t>
      </w:r>
      <w:r w:rsidRPr="00951E2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Г</w:t>
      </w:r>
      <w:r w:rsidRPr="00951E24">
        <w:rPr>
          <w:rFonts w:ascii="Times New Roman" w:hAnsi="Times New Roman"/>
          <w:b/>
          <w:sz w:val="24"/>
          <w:szCs w:val="24"/>
        </w:rPr>
        <w:t>осударственная награда СССР для награждения за личное мужество и отвагу, проявленные при защите Отечества и исполнении воинского долга. Одна из немногих советских наград, перешедшая в современную Россию. Какой танк изображен на медали?</w:t>
      </w:r>
    </w:p>
    <w:p w:rsidR="002E468D" w:rsidRDefault="002E468D" w:rsidP="00951E24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2E468D" w:rsidSect="00894791">
          <w:pgSz w:w="11906" w:h="16838"/>
          <w:pgMar w:top="719" w:right="746" w:bottom="539" w:left="1260" w:header="708" w:footer="708" w:gutter="0"/>
          <w:cols w:space="708"/>
          <w:docGrid w:linePitch="360"/>
        </w:sectPr>
      </w:pPr>
    </w:p>
    <w:p w:rsidR="002E468D" w:rsidRPr="00951E24" w:rsidRDefault="002E468D" w:rsidP="00951E2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5E172F">
        <w:rPr>
          <w:rFonts w:ascii="Times New Roman" w:hAnsi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99pt">
            <v:imagedata r:id="rId5" o:title=""/>
          </v:shape>
        </w:pict>
      </w:r>
    </w:p>
    <w:p w:rsidR="002E468D" w:rsidRDefault="002E468D" w:rsidP="00951E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Default="002E468D" w:rsidP="00951E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Default="002E468D" w:rsidP="00951E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Т-34</w:t>
      </w:r>
    </w:p>
    <w:p w:rsidR="002E468D" w:rsidRDefault="002E468D" w:rsidP="00951E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ИС-3</w:t>
      </w:r>
    </w:p>
    <w:p w:rsidR="002E468D" w:rsidRDefault="002E468D" w:rsidP="00951E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Т-35</w:t>
      </w:r>
    </w:p>
    <w:p w:rsidR="002E468D" w:rsidRDefault="002E468D" w:rsidP="00951E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КВ-2</w:t>
      </w:r>
    </w:p>
    <w:p w:rsidR="002E468D" w:rsidRDefault="002E468D" w:rsidP="00951E24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2E468D" w:rsidSect="00951E24">
          <w:type w:val="continuous"/>
          <w:pgSz w:w="11906" w:h="16838"/>
          <w:pgMar w:top="899" w:right="566" w:bottom="719" w:left="1080" w:header="708" w:footer="708" w:gutter="0"/>
          <w:cols w:num="2" w:space="708" w:equalWidth="0">
            <w:col w:w="4776" w:space="708"/>
            <w:col w:w="4776"/>
          </w:cols>
          <w:docGrid w:linePitch="360"/>
        </w:sectPr>
      </w:pPr>
    </w:p>
    <w:p w:rsidR="002E468D" w:rsidRPr="00951E24" w:rsidRDefault="002E468D" w:rsidP="00951E2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Pr="003D33B9" w:rsidRDefault="002E468D" w:rsidP="006D3D06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3D33B9">
        <w:rPr>
          <w:rFonts w:ascii="Times New Roman" w:hAnsi="Times New Roman"/>
          <w:b/>
          <w:sz w:val="24"/>
        </w:rPr>
        <w:t>1</w:t>
      </w:r>
      <w:r>
        <w:rPr>
          <w:rFonts w:ascii="Times New Roman" w:hAnsi="Times New Roman"/>
          <w:b/>
          <w:sz w:val="24"/>
        </w:rPr>
        <w:t>8</w:t>
      </w:r>
      <w:r w:rsidRPr="003D33B9">
        <w:rPr>
          <w:rFonts w:ascii="Times New Roman" w:hAnsi="Times New Roman"/>
          <w:b/>
          <w:sz w:val="24"/>
        </w:rPr>
        <w:t>.</w:t>
      </w:r>
      <w:r w:rsidRPr="003D33B9">
        <w:rPr>
          <w:rFonts w:ascii="Times New Roman" w:hAnsi="Times New Roman"/>
          <w:b/>
          <w:color w:val="000000"/>
          <w:sz w:val="21"/>
          <w:szCs w:val="21"/>
          <w:shd w:val="clear" w:color="auto" w:fill="FFFFFF"/>
        </w:rPr>
        <w:t xml:space="preserve"> </w:t>
      </w:r>
      <w:r w:rsidRPr="003D33B9">
        <w:rPr>
          <w:rFonts w:ascii="Times New Roman" w:hAnsi="Times New Roman"/>
          <w:b/>
          <w:sz w:val="24"/>
          <w:szCs w:val="24"/>
        </w:rPr>
        <w:t>Назовите патриота периода Великой Отечественной войны,  повторившего подвиг Ивана Сусанина и удостоенного звания Героя Советского Союза, став самым старшим из всех Героев?</w:t>
      </w:r>
    </w:p>
    <w:p w:rsidR="002E468D" w:rsidRDefault="002E468D" w:rsidP="006D3D06">
      <w:pPr>
        <w:pStyle w:val="NoSpacing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2E468D" w:rsidRPr="00E4434F" w:rsidRDefault="002E468D" w:rsidP="006D3D06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4434F">
        <w:rPr>
          <w:rFonts w:ascii="Times New Roman" w:hAnsi="Times New Roman"/>
          <w:sz w:val="24"/>
          <w:szCs w:val="24"/>
          <w:shd w:val="clear" w:color="auto" w:fill="FFFFFF"/>
        </w:rPr>
        <w:t>Иван Иванов</w:t>
      </w:r>
    </w:p>
    <w:p w:rsidR="002E468D" w:rsidRPr="00E4434F" w:rsidRDefault="002E468D" w:rsidP="003D33B9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4434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Савелий Угольников</w:t>
      </w:r>
    </w:p>
    <w:p w:rsidR="002E468D" w:rsidRPr="00E4434F" w:rsidRDefault="002E468D" w:rsidP="003D33B9">
      <w:pPr>
        <w:pStyle w:val="BodyText2"/>
        <w:numPr>
          <w:ilvl w:val="0"/>
          <w:numId w:val="35"/>
        </w:numPr>
        <w:contextualSpacing/>
        <w:rPr>
          <w:sz w:val="24"/>
        </w:rPr>
      </w:pPr>
      <w:r w:rsidRPr="00E4434F">
        <w:rPr>
          <w:sz w:val="24"/>
        </w:rPr>
        <w:t>Матвей Кузьмин</w:t>
      </w:r>
    </w:p>
    <w:p w:rsidR="002E468D" w:rsidRPr="0056439C" w:rsidRDefault="002E468D" w:rsidP="006D3D06">
      <w:pPr>
        <w:pStyle w:val="NoSpacing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Сидор Ковпак</w:t>
      </w:r>
    </w:p>
    <w:p w:rsidR="002E468D" w:rsidRDefault="002E468D" w:rsidP="0056439C">
      <w:pPr>
        <w:pStyle w:val="NoSpacing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2E468D" w:rsidRPr="00F635B8" w:rsidRDefault="002E468D" w:rsidP="0056439C">
      <w:pPr>
        <w:pStyle w:val="NoSpacing"/>
        <w:jc w:val="both"/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</w:pPr>
      <w:r w:rsidRPr="00F635B8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19. Причиной издания знаменитого приказа №  227 «</w:t>
      </w:r>
      <w:r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Ни шагу назад!» </w:t>
      </w:r>
      <w:r w:rsidRPr="00F635B8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было?</w:t>
      </w:r>
    </w:p>
    <w:p w:rsidR="002E468D" w:rsidRDefault="002E468D" w:rsidP="0056439C">
      <w:pPr>
        <w:pStyle w:val="NoSpacing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1) окружение немцами Ленинграда</w:t>
      </w:r>
    </w:p>
    <w:p w:rsidR="002E468D" w:rsidRDefault="002E468D" w:rsidP="0056439C">
      <w:pPr>
        <w:pStyle w:val="NoSpacing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2) наступление группы армий «Центр» на Москву</w:t>
      </w:r>
    </w:p>
    <w:p w:rsidR="002E468D" w:rsidRDefault="002E468D" w:rsidP="0056439C">
      <w:pPr>
        <w:pStyle w:val="NoSpacing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3) поражение советской армии на южном направлении</w:t>
      </w:r>
    </w:p>
    <w:p w:rsidR="002E468D" w:rsidRDefault="002E468D" w:rsidP="0056439C">
      <w:pPr>
        <w:pStyle w:val="NoSpacing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4) вступление советских войск на территорию Германии</w:t>
      </w:r>
    </w:p>
    <w:p w:rsidR="002E468D" w:rsidRDefault="002E468D" w:rsidP="00420098">
      <w:pPr>
        <w:pStyle w:val="NoSpacing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2E468D" w:rsidRPr="008C6BDE" w:rsidRDefault="002E468D" w:rsidP="00420098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8C6BDE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20. </w:t>
      </w:r>
      <w:r w:rsidRPr="008C6BDE">
        <w:rPr>
          <w:rFonts w:ascii="Times New Roman" w:hAnsi="Times New Roman"/>
          <w:b/>
          <w:sz w:val="24"/>
          <w:szCs w:val="24"/>
        </w:rPr>
        <w:t>Она является единственной женщиной, в мире  совершившей воздушный таран в годы Великой Отечественной войны. После войны астрономы открыли и назвали в её честь малую планету. Назовите её?</w:t>
      </w:r>
    </w:p>
    <w:p w:rsidR="002E468D" w:rsidRDefault="002E468D" w:rsidP="00420098">
      <w:pPr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E468D" w:rsidRPr="008C6BDE" w:rsidRDefault="002E468D" w:rsidP="008C6BDE">
      <w:pPr>
        <w:numPr>
          <w:ilvl w:val="0"/>
          <w:numId w:val="36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C6BDE">
        <w:rPr>
          <w:rFonts w:ascii="Times New Roman" w:hAnsi="Times New Roman"/>
          <w:sz w:val="24"/>
          <w:szCs w:val="24"/>
          <w:shd w:val="clear" w:color="auto" w:fill="FFFFFF"/>
        </w:rPr>
        <w:t>Лидия Егорова</w:t>
      </w:r>
      <w:r w:rsidRPr="008C6BD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2E468D" w:rsidRPr="008C6BDE" w:rsidRDefault="002E468D" w:rsidP="008C6BDE">
      <w:pPr>
        <w:numPr>
          <w:ilvl w:val="0"/>
          <w:numId w:val="36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C6BDE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Екатерина Зеленко</w:t>
      </w:r>
    </w:p>
    <w:p w:rsidR="002E468D" w:rsidRPr="008C6BDE" w:rsidRDefault="002E468D" w:rsidP="008C6BDE">
      <w:pPr>
        <w:numPr>
          <w:ilvl w:val="0"/>
          <w:numId w:val="36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C6BDE">
        <w:rPr>
          <w:rFonts w:ascii="Times New Roman" w:hAnsi="Times New Roman"/>
          <w:sz w:val="24"/>
          <w:szCs w:val="24"/>
          <w:shd w:val="clear" w:color="auto" w:fill="FFFFFF"/>
        </w:rPr>
        <w:t>Александра Полякова</w:t>
      </w:r>
    </w:p>
    <w:p w:rsidR="002E468D" w:rsidRPr="008C6BDE" w:rsidRDefault="002E468D" w:rsidP="008C6BDE">
      <w:pPr>
        <w:numPr>
          <w:ilvl w:val="0"/>
          <w:numId w:val="36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C6BDE">
        <w:rPr>
          <w:rFonts w:ascii="Times New Roman" w:hAnsi="Times New Roman"/>
          <w:sz w:val="24"/>
          <w:szCs w:val="24"/>
          <w:shd w:val="clear" w:color="auto" w:fill="FFFFFF"/>
        </w:rPr>
        <w:t>Зоя Космодемьянская</w:t>
      </w:r>
    </w:p>
    <w:p w:rsidR="002E468D" w:rsidRDefault="002E468D" w:rsidP="008C6BDE">
      <w:pPr>
        <w:pStyle w:val="NoSpacing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2E468D" w:rsidRPr="008C6BDE" w:rsidRDefault="002E468D" w:rsidP="008C6BDE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8C6BDE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21. </w:t>
      </w:r>
      <w:r w:rsidRPr="008C6BDE">
        <w:rPr>
          <w:rFonts w:ascii="Times New Roman" w:hAnsi="Times New Roman"/>
          <w:b/>
          <w:sz w:val="24"/>
          <w:szCs w:val="24"/>
        </w:rPr>
        <w:t>Осенью 1941 года, как и 129 лет назад, на этом месте развернулись ожесточенные бои, где насмерть стояли воины 32-й стрелковой дивизии полковника  В.А. Полосухина. О каком историческом месте идёт речь?</w:t>
      </w:r>
    </w:p>
    <w:p w:rsidR="002E468D" w:rsidRDefault="002E468D" w:rsidP="008C6BD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2E468D" w:rsidRDefault="002E468D" w:rsidP="008C6BDE">
      <w:pPr>
        <w:pStyle w:val="NoSpacing"/>
        <w:numPr>
          <w:ilvl w:val="0"/>
          <w:numId w:val="37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Куликово поле</w:t>
      </w:r>
    </w:p>
    <w:p w:rsidR="002E468D" w:rsidRDefault="002E468D" w:rsidP="008C6BDE">
      <w:pPr>
        <w:pStyle w:val="NoSpacing"/>
        <w:numPr>
          <w:ilvl w:val="0"/>
          <w:numId w:val="37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Полтавское поле</w:t>
      </w:r>
    </w:p>
    <w:p w:rsidR="002E468D" w:rsidRDefault="002E468D" w:rsidP="008C6BDE">
      <w:pPr>
        <w:pStyle w:val="NoSpacing"/>
        <w:numPr>
          <w:ilvl w:val="0"/>
          <w:numId w:val="37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Бородинское поле</w:t>
      </w:r>
    </w:p>
    <w:p w:rsidR="002E468D" w:rsidRDefault="002E468D" w:rsidP="008C6BDE">
      <w:pPr>
        <w:pStyle w:val="NoSpacing"/>
        <w:numPr>
          <w:ilvl w:val="0"/>
          <w:numId w:val="37"/>
        </w:numPr>
        <w:tabs>
          <w:tab w:val="clear" w:pos="720"/>
          <w:tab w:val="num" w:pos="0"/>
          <w:tab w:val="left" w:pos="360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Прохоровское поле</w:t>
      </w:r>
    </w:p>
    <w:p w:rsidR="002E468D" w:rsidRDefault="002E468D" w:rsidP="00BF696E">
      <w:pPr>
        <w:pStyle w:val="NoSpacing"/>
        <w:tabs>
          <w:tab w:val="left" w:pos="360"/>
        </w:tabs>
        <w:jc w:val="both"/>
        <w:rPr>
          <w:rFonts w:ascii="Times New Roman" w:hAnsi="Times New Roman"/>
          <w:sz w:val="24"/>
          <w:szCs w:val="24"/>
        </w:rPr>
      </w:pPr>
    </w:p>
    <w:p w:rsidR="002E468D" w:rsidRPr="00BF696E" w:rsidRDefault="002E468D" w:rsidP="00BF696E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BF696E">
        <w:rPr>
          <w:rFonts w:ascii="Times New Roman" w:hAnsi="Times New Roman"/>
          <w:b/>
          <w:sz w:val="24"/>
          <w:szCs w:val="24"/>
        </w:rPr>
        <w:t xml:space="preserve">22. Разведчица, командир диверсионной группы партизанского отряда специального назначения. За поимку «атамана-десантницы Лёльки» («высокая, здоровенная, лет 25, с орденом Красного Знамени») немцами было обещано 30 тысяч рейхсмарок, корова и 2 литра водки. О ком идет речь? </w:t>
      </w:r>
    </w:p>
    <w:p w:rsidR="002E468D" w:rsidRDefault="002E468D" w:rsidP="00BF696E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E468D" w:rsidRPr="00BF696E" w:rsidRDefault="002E468D" w:rsidP="00894791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BF696E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3</w:t>
      </w:r>
      <w:r w:rsidRPr="00BF696E">
        <w:rPr>
          <w:rFonts w:ascii="Times New Roman" w:hAnsi="Times New Roman"/>
          <w:b/>
          <w:sz w:val="24"/>
          <w:szCs w:val="24"/>
        </w:rPr>
        <w:t>. Каким образом  прусский король Фридрих I связан с ВОВ?</w:t>
      </w:r>
    </w:p>
    <w:p w:rsidR="002E468D" w:rsidRDefault="002E468D" w:rsidP="00BF696E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E468D" w:rsidRDefault="002E468D" w:rsidP="00894791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BF696E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2</w:t>
      </w:r>
      <w:r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4</w:t>
      </w:r>
      <w:r w:rsidRPr="00BF696E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 xml:space="preserve">. </w:t>
      </w:r>
      <w:r w:rsidRPr="00BF696E">
        <w:rPr>
          <w:rFonts w:ascii="Times New Roman" w:hAnsi="Times New Roman"/>
          <w:b/>
          <w:sz w:val="24"/>
          <w:szCs w:val="24"/>
        </w:rPr>
        <w:t>Спецкор газеты «Правда» в годы войны, автор книги «Сокрушение «Тайфуна» (1971г.) и «Повести о настоящем человеке» (1946г.)?</w:t>
      </w:r>
    </w:p>
    <w:p w:rsidR="002E468D" w:rsidRDefault="002E468D" w:rsidP="00BF696E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E468D" w:rsidRDefault="002E468D" w:rsidP="00BF696E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E468D" w:rsidRPr="00BF696E" w:rsidRDefault="002E468D" w:rsidP="0089479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F696E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5</w:t>
      </w:r>
      <w:r w:rsidRPr="00BF696E">
        <w:rPr>
          <w:rFonts w:ascii="Times New Roman" w:hAnsi="Times New Roman"/>
          <w:b/>
          <w:sz w:val="24"/>
          <w:szCs w:val="24"/>
        </w:rPr>
        <w:t>. Академик АМН СССР, в годы войны в Москве возглавлял хирургический госпиталь, разработал специальную мазь от ран и ожогов, названную его именем?</w:t>
      </w:r>
    </w:p>
    <w:p w:rsidR="002E468D" w:rsidRPr="001B36AD" w:rsidRDefault="002E468D" w:rsidP="00BF69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E468D" w:rsidRPr="001B36AD" w:rsidRDefault="002E468D" w:rsidP="00BF69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hyperlink r:id="rId6" w:history="1">
        <w:r w:rsidRPr="005E172F">
          <w:rPr>
            <w:rFonts w:ascii="Times New Roman" w:hAnsi="Times New Roman"/>
            <w:noProof/>
            <w:sz w:val="24"/>
            <w:szCs w:val="24"/>
          </w:rPr>
          <w:pict>
            <v:shape id="Рисунок 2" o:spid="_x0000_i1026" type="#_x0000_t75" alt="http://blokada.otrok.ru/library/volhov/ph/8.jpg" href="http://blokada.otrok.ru/library/volhov/ilu.php" style="width:152.25pt;height:110.25pt;visibility:visible" o:button="t">
              <v:fill o:detectmouseclick="t"/>
              <v:imagedata r:id="rId7" o:title=""/>
            </v:shape>
          </w:pict>
        </w:r>
      </w:hyperlink>
    </w:p>
    <w:p w:rsidR="002E468D" w:rsidRDefault="002E468D" w:rsidP="008C6BDE">
      <w:pPr>
        <w:pStyle w:val="NoSpacing"/>
        <w:tabs>
          <w:tab w:val="left" w:pos="360"/>
        </w:tabs>
        <w:jc w:val="both"/>
        <w:rPr>
          <w:rFonts w:ascii="Times New Roman" w:hAnsi="Times New Roman"/>
          <w:sz w:val="24"/>
          <w:szCs w:val="24"/>
        </w:rPr>
      </w:pPr>
    </w:p>
    <w:p w:rsidR="002E468D" w:rsidRPr="004468C6" w:rsidRDefault="002E468D" w:rsidP="008947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468C6">
        <w:rPr>
          <w:rFonts w:ascii="Times New Roman" w:hAnsi="Times New Roman"/>
          <w:b/>
          <w:sz w:val="24"/>
          <w:szCs w:val="24"/>
        </w:rPr>
        <w:t>26. Как называлась танковая колонна, изготовленная на средства, собранные детьми Москвы</w:t>
      </w:r>
      <w:r>
        <w:rPr>
          <w:rFonts w:ascii="Times New Roman" w:hAnsi="Times New Roman"/>
          <w:b/>
          <w:sz w:val="24"/>
          <w:szCs w:val="24"/>
        </w:rPr>
        <w:t>?</w:t>
      </w:r>
    </w:p>
    <w:p w:rsidR="002E468D" w:rsidRPr="001B36AD" w:rsidRDefault="002E468D" w:rsidP="008C6BDE">
      <w:pPr>
        <w:pStyle w:val="NoSpacing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B36AD">
        <w:rPr>
          <w:rFonts w:ascii="Times New Roman" w:hAnsi="Times New Roman"/>
          <w:b/>
          <w:sz w:val="24"/>
          <w:szCs w:val="24"/>
        </w:rPr>
        <w:t>Второй этап.</w:t>
      </w:r>
    </w:p>
    <w:p w:rsidR="002E468D" w:rsidRPr="001B36AD" w:rsidRDefault="002E468D" w:rsidP="008C6BDE">
      <w:pPr>
        <w:pStyle w:val="NoSpacing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B36AD">
        <w:rPr>
          <w:rFonts w:ascii="Times New Roman" w:hAnsi="Times New Roman"/>
          <w:b/>
          <w:sz w:val="24"/>
          <w:szCs w:val="24"/>
        </w:rPr>
        <w:t>19 ноября 1942 года – 31 декабря 1943 года. Сталинградская битва – освобождение Киева. Переломный момент в ходе войны; переход от обороны к наступлению</w:t>
      </w:r>
    </w:p>
    <w:p w:rsidR="002E468D" w:rsidRDefault="002E468D" w:rsidP="008C6BDE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>
        <w:br/>
      </w:r>
      <w:r w:rsidRPr="008C6BDE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7</w:t>
      </w:r>
      <w:r w:rsidRPr="008C6BDE">
        <w:rPr>
          <w:rFonts w:ascii="Times New Roman" w:hAnsi="Times New Roman"/>
          <w:b/>
          <w:sz w:val="24"/>
          <w:szCs w:val="24"/>
        </w:rPr>
        <w:t>. Какой способ истребления людей был впервые применён фашистами в годы оккупации Кубани?</w:t>
      </w:r>
    </w:p>
    <w:p w:rsidR="002E468D" w:rsidRDefault="002E468D" w:rsidP="007329E8">
      <w:pPr>
        <w:pStyle w:val="NoSpacing"/>
        <w:numPr>
          <w:ilvl w:val="0"/>
          <w:numId w:val="38"/>
        </w:numPr>
        <w:tabs>
          <w:tab w:val="clear" w:pos="720"/>
          <w:tab w:val="num" w:pos="360"/>
        </w:tabs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повешенье</w:t>
      </w:r>
    </w:p>
    <w:p w:rsidR="002E468D" w:rsidRDefault="002E468D" w:rsidP="007329E8">
      <w:pPr>
        <w:pStyle w:val="NoSpacing"/>
        <w:numPr>
          <w:ilvl w:val="0"/>
          <w:numId w:val="38"/>
        </w:numPr>
        <w:tabs>
          <w:tab w:val="clear" w:pos="720"/>
          <w:tab w:val="num" w:pos="360"/>
        </w:tabs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крематорий</w:t>
      </w:r>
    </w:p>
    <w:p w:rsidR="002E468D" w:rsidRDefault="002E468D" w:rsidP="007329E8">
      <w:pPr>
        <w:pStyle w:val="NoSpacing"/>
        <w:numPr>
          <w:ilvl w:val="0"/>
          <w:numId w:val="38"/>
        </w:numPr>
        <w:tabs>
          <w:tab w:val="clear" w:pos="720"/>
          <w:tab w:val="num" w:pos="360"/>
        </w:tabs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душегубки</w:t>
      </w:r>
    </w:p>
    <w:p w:rsidR="002E468D" w:rsidRPr="008C6BDE" w:rsidRDefault="002E468D" w:rsidP="007329E8">
      <w:pPr>
        <w:pStyle w:val="NoSpacing"/>
        <w:numPr>
          <w:ilvl w:val="0"/>
          <w:numId w:val="38"/>
        </w:numPr>
        <w:tabs>
          <w:tab w:val="clear" w:pos="720"/>
          <w:tab w:val="num" w:pos="360"/>
        </w:tabs>
        <w:ind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эпидемия сыпного тифа</w:t>
      </w:r>
    </w:p>
    <w:p w:rsidR="002E468D" w:rsidRPr="001B36AD" w:rsidRDefault="002E468D" w:rsidP="006D3D06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2E468D" w:rsidRDefault="002E468D" w:rsidP="007329E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29E8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8</w:t>
      </w:r>
      <w:r w:rsidRPr="007329E8">
        <w:rPr>
          <w:rFonts w:ascii="Times New Roman" w:hAnsi="Times New Roman"/>
          <w:b/>
          <w:sz w:val="24"/>
          <w:szCs w:val="24"/>
        </w:rPr>
        <w:t>. Крупная партизанская операция по выводу из строя вражеских железнодорожных коммуникаций в ходе Велико Отечественной войны получила название?</w:t>
      </w:r>
    </w:p>
    <w:p w:rsidR="002E468D" w:rsidRDefault="002E468D" w:rsidP="007329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29E8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</w:rPr>
        <w:t>«Тайфун»</w:t>
      </w:r>
    </w:p>
    <w:p w:rsidR="002E468D" w:rsidRDefault="002E468D" w:rsidP="007329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«Кольцо»</w:t>
      </w:r>
    </w:p>
    <w:p w:rsidR="002E468D" w:rsidRDefault="002E468D" w:rsidP="007329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«Концерт»</w:t>
      </w:r>
    </w:p>
    <w:p w:rsidR="002E468D" w:rsidRDefault="002E468D" w:rsidP="007329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«Багратион»</w:t>
      </w:r>
    </w:p>
    <w:p w:rsidR="002E468D" w:rsidRDefault="002E468D" w:rsidP="007329E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DD028D" w:rsidRDefault="002E468D" w:rsidP="007329E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D028D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9</w:t>
      </w:r>
      <w:r w:rsidRPr="00DD028D">
        <w:rPr>
          <w:rFonts w:ascii="Times New Roman" w:hAnsi="Times New Roman"/>
          <w:b/>
          <w:sz w:val="24"/>
          <w:szCs w:val="24"/>
        </w:rPr>
        <w:t>. О каком сражении идет речь в отрывке документа?</w:t>
      </w:r>
    </w:p>
    <w:p w:rsidR="002E468D" w:rsidRPr="00DD028D" w:rsidRDefault="002E468D" w:rsidP="007329E8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DD028D">
        <w:rPr>
          <w:rFonts w:ascii="Times New Roman" w:hAnsi="Times New Roman"/>
          <w:i/>
          <w:sz w:val="24"/>
          <w:szCs w:val="24"/>
        </w:rPr>
        <w:t>В результате провала наступления «Цитадель» мы потерпели решительное поражение…Бесполезно говорить, что русские использовали победу «по полной» - затишье после этого на восточном фронте не было. С этого времени враг бесповоротно овладел инициативой.</w:t>
      </w:r>
    </w:p>
    <w:p w:rsidR="002E468D" w:rsidRDefault="002E468D" w:rsidP="007329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под Москвой</w:t>
      </w:r>
    </w:p>
    <w:p w:rsidR="002E468D" w:rsidRDefault="002E468D" w:rsidP="007329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под Новороссийском</w:t>
      </w:r>
    </w:p>
    <w:p w:rsidR="002E468D" w:rsidRDefault="002E468D" w:rsidP="007329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под Курском </w:t>
      </w:r>
    </w:p>
    <w:p w:rsidR="002E468D" w:rsidRDefault="002E468D" w:rsidP="007329E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под Сталинградом</w:t>
      </w:r>
    </w:p>
    <w:p w:rsidR="002E468D" w:rsidRDefault="002E468D" w:rsidP="007329E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68D" w:rsidRPr="00DD028D" w:rsidRDefault="002E468D" w:rsidP="00DD028D">
      <w:pPr>
        <w:spacing w:after="0" w:line="240" w:lineRule="auto"/>
        <w:ind w:right="14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30</w:t>
      </w:r>
      <w:r w:rsidRPr="00DD028D">
        <w:rPr>
          <w:rFonts w:ascii="Times New Roman" w:hAnsi="Times New Roman"/>
          <w:b/>
          <w:sz w:val="24"/>
          <w:szCs w:val="24"/>
        </w:rPr>
        <w:t>. Назовите фамилию конструктора, под чьим руководством был спроектирован лучший танк Второй мировой войны Т-34?</w:t>
      </w:r>
    </w:p>
    <w:p w:rsidR="002E468D" w:rsidRPr="00DD028D" w:rsidRDefault="002E468D" w:rsidP="00DD028D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DD028D">
        <w:rPr>
          <w:rFonts w:ascii="Times New Roman" w:hAnsi="Times New Roman"/>
          <w:sz w:val="24"/>
          <w:szCs w:val="24"/>
        </w:rPr>
        <w:t>1) Калашников</w:t>
      </w:r>
    </w:p>
    <w:p w:rsidR="002E468D" w:rsidRPr="00DD028D" w:rsidRDefault="002E468D" w:rsidP="00DD028D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DD028D">
        <w:rPr>
          <w:rFonts w:ascii="Times New Roman" w:hAnsi="Times New Roman"/>
          <w:sz w:val="24"/>
          <w:szCs w:val="24"/>
        </w:rPr>
        <w:t>2) Токарев</w:t>
      </w:r>
    </w:p>
    <w:p w:rsidR="002E468D" w:rsidRPr="00DD028D" w:rsidRDefault="002E468D" w:rsidP="00DD028D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DD028D">
        <w:rPr>
          <w:rFonts w:ascii="Times New Roman" w:hAnsi="Times New Roman"/>
          <w:sz w:val="24"/>
          <w:szCs w:val="24"/>
        </w:rPr>
        <w:t>3) Ильюшин</w:t>
      </w:r>
    </w:p>
    <w:p w:rsidR="002E468D" w:rsidRPr="00DD028D" w:rsidRDefault="002E468D" w:rsidP="00DD028D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DD028D">
        <w:rPr>
          <w:rFonts w:ascii="Times New Roman" w:hAnsi="Times New Roman"/>
          <w:sz w:val="24"/>
          <w:szCs w:val="24"/>
        </w:rPr>
        <w:t xml:space="preserve">4) </w:t>
      </w:r>
      <w:r w:rsidRPr="00DD028D">
        <w:rPr>
          <w:rFonts w:ascii="Times New Roman" w:hAnsi="Times New Roman"/>
          <w:bCs/>
          <w:sz w:val="24"/>
          <w:szCs w:val="24"/>
        </w:rPr>
        <w:t>Кошкин</w:t>
      </w:r>
      <w:r w:rsidRPr="00DD028D">
        <w:rPr>
          <w:rFonts w:ascii="Times New Roman" w:hAnsi="Times New Roman"/>
          <w:sz w:val="24"/>
          <w:szCs w:val="24"/>
        </w:rPr>
        <w:t xml:space="preserve"> </w:t>
      </w:r>
    </w:p>
    <w:p w:rsidR="002E468D" w:rsidRDefault="002E468D" w:rsidP="00DD028D">
      <w:pPr>
        <w:spacing w:after="0" w:line="240" w:lineRule="auto"/>
        <w:ind w:right="150"/>
        <w:rPr>
          <w:rFonts w:ascii="Times New Roman" w:hAnsi="Times New Roman"/>
          <w:color w:val="000000"/>
          <w:sz w:val="27"/>
          <w:szCs w:val="27"/>
        </w:rPr>
      </w:pPr>
    </w:p>
    <w:p w:rsidR="002E468D" w:rsidRPr="00DD028D" w:rsidRDefault="002E468D" w:rsidP="00894791">
      <w:pPr>
        <w:spacing w:after="0" w:line="240" w:lineRule="auto"/>
        <w:ind w:right="14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31</w:t>
      </w:r>
      <w:r w:rsidRPr="00DD028D">
        <w:rPr>
          <w:rFonts w:ascii="Times New Roman" w:hAnsi="Times New Roman"/>
          <w:b/>
          <w:sz w:val="24"/>
          <w:szCs w:val="24"/>
        </w:rPr>
        <w:t>. Кто написал самое популярное в годы Великой Отечественной войны стихотворение "Жди меня"?</w:t>
      </w:r>
    </w:p>
    <w:p w:rsidR="002E468D" w:rsidRPr="007F0A5A" w:rsidRDefault="002E468D" w:rsidP="00DD028D">
      <w:pPr>
        <w:spacing w:after="0" w:line="240" w:lineRule="auto"/>
        <w:ind w:right="150"/>
        <w:rPr>
          <w:rFonts w:ascii="Times New Roman" w:hAnsi="Times New Roman"/>
          <w:bCs/>
          <w:sz w:val="24"/>
          <w:szCs w:val="24"/>
        </w:rPr>
      </w:pPr>
      <w:r w:rsidRPr="007F0A5A">
        <w:rPr>
          <w:rFonts w:ascii="Times New Roman" w:hAnsi="Times New Roman"/>
          <w:bCs/>
          <w:sz w:val="24"/>
          <w:szCs w:val="24"/>
        </w:rPr>
        <w:t xml:space="preserve">1) </w:t>
      </w:r>
      <w:r w:rsidRPr="007F0A5A">
        <w:rPr>
          <w:rFonts w:ascii="Times New Roman" w:hAnsi="Times New Roman"/>
          <w:sz w:val="24"/>
          <w:szCs w:val="24"/>
        </w:rPr>
        <w:t>Алексей Сурков</w:t>
      </w:r>
    </w:p>
    <w:p w:rsidR="002E468D" w:rsidRPr="007F0A5A" w:rsidRDefault="002E468D" w:rsidP="00DD028D">
      <w:pPr>
        <w:spacing w:after="0" w:line="240" w:lineRule="auto"/>
        <w:ind w:right="150"/>
        <w:rPr>
          <w:rFonts w:ascii="Times New Roman" w:hAnsi="Times New Roman"/>
          <w:bCs/>
          <w:sz w:val="24"/>
          <w:szCs w:val="24"/>
        </w:rPr>
      </w:pPr>
      <w:r w:rsidRPr="007F0A5A">
        <w:rPr>
          <w:rFonts w:ascii="Times New Roman" w:hAnsi="Times New Roman"/>
          <w:bCs/>
          <w:sz w:val="24"/>
          <w:szCs w:val="24"/>
        </w:rPr>
        <w:t>2)</w:t>
      </w:r>
      <w:r w:rsidRPr="007F0A5A">
        <w:rPr>
          <w:rFonts w:ascii="Times New Roman" w:hAnsi="Times New Roman"/>
          <w:sz w:val="24"/>
          <w:szCs w:val="24"/>
        </w:rPr>
        <w:t xml:space="preserve"> Александр Твардовский</w:t>
      </w:r>
    </w:p>
    <w:p w:rsidR="002E468D" w:rsidRPr="007F0A5A" w:rsidRDefault="002E468D" w:rsidP="00DD028D">
      <w:pPr>
        <w:spacing w:after="0" w:line="240" w:lineRule="auto"/>
        <w:ind w:right="150"/>
        <w:rPr>
          <w:rFonts w:ascii="Times New Roman" w:hAnsi="Times New Roman"/>
          <w:bCs/>
          <w:sz w:val="24"/>
          <w:szCs w:val="24"/>
        </w:rPr>
      </w:pPr>
      <w:r w:rsidRPr="007F0A5A">
        <w:rPr>
          <w:rFonts w:ascii="Times New Roman" w:hAnsi="Times New Roman"/>
          <w:bCs/>
          <w:sz w:val="24"/>
          <w:szCs w:val="24"/>
        </w:rPr>
        <w:t>3)</w:t>
      </w:r>
      <w:r w:rsidRPr="007F0A5A">
        <w:rPr>
          <w:rFonts w:ascii="Times New Roman" w:hAnsi="Times New Roman"/>
          <w:sz w:val="24"/>
          <w:szCs w:val="24"/>
        </w:rPr>
        <w:t xml:space="preserve"> Василий Лебедев-Кумач</w:t>
      </w:r>
    </w:p>
    <w:p w:rsidR="002E468D" w:rsidRPr="007F0A5A" w:rsidRDefault="002E468D" w:rsidP="00DD028D">
      <w:pPr>
        <w:spacing w:after="0" w:line="240" w:lineRule="auto"/>
        <w:ind w:right="150"/>
        <w:rPr>
          <w:rFonts w:ascii="Times New Roman" w:hAnsi="Times New Roman"/>
          <w:sz w:val="24"/>
          <w:szCs w:val="24"/>
        </w:rPr>
      </w:pPr>
      <w:r w:rsidRPr="007F0A5A">
        <w:rPr>
          <w:rFonts w:ascii="Times New Roman" w:hAnsi="Times New Roman"/>
          <w:bCs/>
          <w:sz w:val="24"/>
          <w:szCs w:val="24"/>
        </w:rPr>
        <w:t>4) Константин Симонов</w:t>
      </w:r>
    </w:p>
    <w:p w:rsidR="002E468D" w:rsidRPr="007F0A5A" w:rsidRDefault="002E468D" w:rsidP="007329E8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32</w:t>
      </w:r>
      <w:r w:rsidRPr="007F0A5A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7F0A5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16-летний партизан, разведчик, подорвал машину с тремя немецкими военными, у одного из них (генерал - майора) был портфель с важнейшими документами. Погиб в бою в селе Острая Лука Псковской области. Посмертно ему присвоено звание Героя Советского Союза.</w:t>
      </w:r>
    </w:p>
    <w:p w:rsidR="002E468D" w:rsidRDefault="002E468D" w:rsidP="007329E8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2E468D" w:rsidRPr="007F0A5A" w:rsidRDefault="002E468D" w:rsidP="007F0A5A">
      <w:pPr>
        <w:numPr>
          <w:ilvl w:val="0"/>
          <w:numId w:val="40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F0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Марат Казей</w:t>
      </w:r>
    </w:p>
    <w:p w:rsidR="002E468D" w:rsidRPr="007F0A5A" w:rsidRDefault="002E468D" w:rsidP="007F0A5A">
      <w:pPr>
        <w:numPr>
          <w:ilvl w:val="0"/>
          <w:numId w:val="40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7F0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Леня Голиков</w:t>
      </w:r>
    </w:p>
    <w:p w:rsidR="002E468D" w:rsidRPr="007F0A5A" w:rsidRDefault="002E468D" w:rsidP="007F0A5A">
      <w:pPr>
        <w:numPr>
          <w:ilvl w:val="0"/>
          <w:numId w:val="40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7F0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Олег Кошевой</w:t>
      </w:r>
    </w:p>
    <w:p w:rsidR="002E468D" w:rsidRPr="007F0A5A" w:rsidRDefault="002E468D" w:rsidP="007F0A5A">
      <w:pPr>
        <w:numPr>
          <w:ilvl w:val="0"/>
          <w:numId w:val="40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7F0A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Валя Котик</w:t>
      </w:r>
    </w:p>
    <w:p w:rsidR="002E468D" w:rsidRDefault="002E468D" w:rsidP="001B36A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E468D" w:rsidRPr="00621BB8" w:rsidRDefault="002E468D" w:rsidP="00621BB8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33</w:t>
      </w:r>
      <w:r w:rsidRPr="00621BB8">
        <w:rPr>
          <w:rFonts w:ascii="Times New Roman" w:hAnsi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21BB8">
        <w:rPr>
          <w:rFonts w:ascii="Times New Roman" w:hAnsi="Times New Roman"/>
          <w:b/>
          <w:sz w:val="24"/>
          <w:szCs w:val="24"/>
        </w:rPr>
        <w:t xml:space="preserve">Кому из героев Сталинграда посвящено это стихотворение? </w:t>
      </w:r>
    </w:p>
    <w:p w:rsidR="002E468D" w:rsidRDefault="002E468D" w:rsidP="00621BB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  <w:sectPr w:rsidR="002E468D" w:rsidSect="00951E24">
          <w:type w:val="continuous"/>
          <w:pgSz w:w="11906" w:h="16838"/>
          <w:pgMar w:top="899" w:right="566" w:bottom="719" w:left="1080" w:header="708" w:footer="708" w:gutter="0"/>
          <w:cols w:space="708"/>
          <w:docGrid w:linePitch="360"/>
        </w:sectPr>
      </w:pPr>
    </w:p>
    <w:p w:rsidR="002E468D" w:rsidRDefault="002E468D" w:rsidP="00621BB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2E468D" w:rsidRDefault="002E468D" w:rsidP="00621BB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2E468D" w:rsidRPr="00621BB8" w:rsidRDefault="002E468D" w:rsidP="00621BB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 w:rsidRPr="00621BB8">
        <w:rPr>
          <w:rFonts w:ascii="Times New Roman" w:hAnsi="Times New Roman"/>
          <w:i/>
          <w:sz w:val="24"/>
          <w:szCs w:val="24"/>
        </w:rPr>
        <w:t xml:space="preserve"> «Он пал, но честь его жива,</w:t>
      </w:r>
    </w:p>
    <w:p w:rsidR="002E468D" w:rsidRDefault="002E468D" w:rsidP="00621BB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Pr="00621BB8">
        <w:rPr>
          <w:rFonts w:ascii="Times New Roman" w:hAnsi="Times New Roman"/>
          <w:i/>
          <w:sz w:val="24"/>
          <w:szCs w:val="24"/>
        </w:rPr>
        <w:t>Герою высшая награда.</w:t>
      </w:r>
    </w:p>
    <w:p w:rsidR="002E468D" w:rsidRDefault="002E468D" w:rsidP="00621BB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1BB8">
        <w:rPr>
          <w:rFonts w:ascii="Times New Roman" w:hAnsi="Times New Roman"/>
          <w:i/>
          <w:sz w:val="24"/>
          <w:szCs w:val="24"/>
        </w:rPr>
        <w:t>Под именем его слова,</w:t>
      </w:r>
    </w:p>
    <w:p w:rsidR="002E468D" w:rsidRDefault="002E468D" w:rsidP="00621BB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1BB8">
        <w:rPr>
          <w:rFonts w:ascii="Times New Roman" w:hAnsi="Times New Roman"/>
          <w:i/>
          <w:sz w:val="24"/>
          <w:szCs w:val="24"/>
        </w:rPr>
        <w:t>Он был защитник Сталинграда…</w:t>
      </w:r>
    </w:p>
    <w:p w:rsidR="002E468D" w:rsidRDefault="002E468D" w:rsidP="00621BB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1BB8">
        <w:rPr>
          <w:rFonts w:ascii="Times New Roman" w:hAnsi="Times New Roman"/>
          <w:i/>
          <w:sz w:val="24"/>
          <w:szCs w:val="24"/>
        </w:rPr>
        <w:t>Он сжег врага своим огнем!</w:t>
      </w:r>
    </w:p>
    <w:p w:rsidR="002E468D" w:rsidRPr="00621BB8" w:rsidRDefault="002E468D" w:rsidP="00621BB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21BB8">
        <w:rPr>
          <w:rFonts w:ascii="Times New Roman" w:hAnsi="Times New Roman"/>
          <w:i/>
          <w:sz w:val="24"/>
          <w:szCs w:val="24"/>
        </w:rPr>
        <w:t>Легенды  сложены о нём…</w:t>
      </w:r>
    </w:p>
    <w:p w:rsidR="002E468D" w:rsidRDefault="002E468D" w:rsidP="00621BB8">
      <w:pPr>
        <w:pStyle w:val="NoSpacing"/>
        <w:ind w:firstLine="709"/>
        <w:jc w:val="both"/>
        <w:rPr>
          <w:rFonts w:ascii="Times New Roman" w:hAnsi="Times New Roman"/>
          <w:noProof/>
          <w:sz w:val="24"/>
          <w:szCs w:val="24"/>
        </w:rPr>
        <w:sectPr w:rsidR="002E468D" w:rsidSect="00621BB8">
          <w:type w:val="continuous"/>
          <w:pgSz w:w="11906" w:h="16838"/>
          <w:pgMar w:top="899" w:right="566" w:bottom="719" w:left="1080" w:header="708" w:footer="708" w:gutter="0"/>
          <w:cols w:num="2" w:space="708" w:equalWidth="0">
            <w:col w:w="4776" w:space="708"/>
            <w:col w:w="4776"/>
          </w:cols>
          <w:docGrid w:linePitch="360"/>
        </w:sectPr>
      </w:pP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11" o:spid="_x0000_i1027" type="#_x0000_t75" style="width:138pt;height:109.5pt;visibility:visible">
            <v:imagedata r:id="rId8" o:title=""/>
          </v:shape>
        </w:pict>
      </w:r>
    </w:p>
    <w:p w:rsidR="002E468D" w:rsidRPr="00F319A6" w:rsidRDefault="002E468D" w:rsidP="00F319A6">
      <w:pPr>
        <w:pStyle w:val="NoSpacing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319A6">
        <w:rPr>
          <w:rFonts w:ascii="Times New Roman" w:hAnsi="Times New Roman"/>
          <w:color w:val="000000"/>
          <w:sz w:val="24"/>
          <w:szCs w:val="24"/>
        </w:rPr>
        <w:t>1)</w:t>
      </w:r>
      <w:r w:rsidRPr="00F319A6">
        <w:rPr>
          <w:rFonts w:ascii="Times New Roman" w:hAnsi="Times New Roman"/>
          <w:bCs/>
          <w:sz w:val="24"/>
          <w:szCs w:val="24"/>
        </w:rPr>
        <w:t xml:space="preserve"> </w:t>
      </w:r>
      <w:r w:rsidRPr="00F319A6">
        <w:rPr>
          <w:rFonts w:ascii="Times New Roman" w:hAnsi="Times New Roman"/>
          <w:bCs/>
          <w:color w:val="393838"/>
          <w:sz w:val="24"/>
          <w:szCs w:val="24"/>
          <w:shd w:val="clear" w:color="auto" w:fill="FFFFFF"/>
        </w:rPr>
        <w:t>Яков Павлов</w:t>
      </w:r>
      <w:r w:rsidRPr="00F319A6">
        <w:rPr>
          <w:rFonts w:ascii="Times New Roman" w:hAnsi="Times New Roman"/>
          <w:bCs/>
          <w:sz w:val="24"/>
          <w:szCs w:val="24"/>
        </w:rPr>
        <w:t xml:space="preserve"> </w:t>
      </w:r>
    </w:p>
    <w:p w:rsidR="002E468D" w:rsidRPr="00F319A6" w:rsidRDefault="002E468D" w:rsidP="001B36A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319A6">
        <w:rPr>
          <w:rFonts w:ascii="Times New Roman" w:hAnsi="Times New Roman"/>
          <w:color w:val="000000"/>
          <w:sz w:val="24"/>
          <w:szCs w:val="24"/>
        </w:rPr>
        <w:t xml:space="preserve">2) </w:t>
      </w:r>
      <w:r w:rsidRPr="00F319A6">
        <w:rPr>
          <w:rFonts w:ascii="Times New Roman" w:hAnsi="Times New Roman"/>
          <w:bCs/>
          <w:sz w:val="24"/>
          <w:szCs w:val="24"/>
        </w:rPr>
        <w:t>Михаил Паникаха</w:t>
      </w:r>
    </w:p>
    <w:p w:rsidR="002E468D" w:rsidRPr="00F319A6" w:rsidRDefault="002E468D" w:rsidP="001B36A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319A6">
        <w:rPr>
          <w:rFonts w:ascii="Times New Roman" w:hAnsi="Times New Roman"/>
          <w:color w:val="000000"/>
          <w:sz w:val="24"/>
          <w:szCs w:val="24"/>
        </w:rPr>
        <w:t>3)</w:t>
      </w:r>
      <w:r w:rsidRPr="00F319A6">
        <w:rPr>
          <w:rFonts w:ascii="Times New Roman" w:hAnsi="Times New Roman"/>
          <w:bCs/>
          <w:color w:val="393838"/>
          <w:sz w:val="24"/>
          <w:szCs w:val="24"/>
          <w:shd w:val="clear" w:color="auto" w:fill="FFFFFF"/>
        </w:rPr>
        <w:t xml:space="preserve"> Максим Пассар</w:t>
      </w:r>
    </w:p>
    <w:p w:rsidR="002E468D" w:rsidRPr="00F319A6" w:rsidRDefault="002E468D" w:rsidP="001B36AD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319A6">
        <w:rPr>
          <w:rFonts w:ascii="Times New Roman" w:hAnsi="Times New Roman"/>
          <w:color w:val="000000"/>
          <w:sz w:val="24"/>
          <w:szCs w:val="24"/>
        </w:rPr>
        <w:t xml:space="preserve">4) </w:t>
      </w:r>
      <w:r w:rsidRPr="00F319A6">
        <w:rPr>
          <w:rFonts w:ascii="Times New Roman" w:hAnsi="Times New Roman"/>
          <w:bCs/>
          <w:color w:val="393838"/>
          <w:sz w:val="24"/>
          <w:szCs w:val="24"/>
          <w:shd w:val="clear" w:color="auto" w:fill="FFFFFF"/>
        </w:rPr>
        <w:t>Рубен Ибаррури</w:t>
      </w:r>
    </w:p>
    <w:p w:rsidR="002E468D" w:rsidRDefault="002E468D" w:rsidP="00F319A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E468D" w:rsidRPr="00F319A6" w:rsidRDefault="002E468D" w:rsidP="00F319A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34</w:t>
      </w:r>
      <w:r w:rsidRPr="00F319A6">
        <w:rPr>
          <w:rFonts w:ascii="Times New Roman" w:hAnsi="Times New Roman"/>
          <w:b/>
          <w:sz w:val="24"/>
          <w:szCs w:val="24"/>
        </w:rPr>
        <w:t>.</w:t>
      </w:r>
      <w:r w:rsidRPr="00F319A6">
        <w:rPr>
          <w:rFonts w:ascii="Times New Roman" w:hAnsi="Times New Roman"/>
          <w:b/>
          <w:bCs/>
          <w:sz w:val="24"/>
          <w:szCs w:val="24"/>
        </w:rPr>
        <w:t xml:space="preserve"> В апреле 1943 года, одним из первых  стратегически важных грузов светло-серого цвета, прибывших в 4 вагонах, позволил спасти в Ленинграде уцелевшие продовольственные склады. Что это был за груз?</w:t>
      </w:r>
    </w:p>
    <w:p w:rsidR="002E468D" w:rsidRPr="001B36AD" w:rsidRDefault="002E468D" w:rsidP="00F319A6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</w:p>
    <w:p w:rsidR="002E468D" w:rsidRDefault="002E468D" w:rsidP="00F319A6">
      <w:pPr>
        <w:spacing w:after="0" w:line="240" w:lineRule="auto"/>
        <w:rPr>
          <w:rFonts w:ascii="Times New Roman" w:hAnsi="Times New Roman"/>
          <w:noProof/>
          <w:sz w:val="24"/>
          <w:szCs w:val="24"/>
        </w:rPr>
        <w:sectPr w:rsidR="002E468D" w:rsidSect="00951E24">
          <w:type w:val="continuous"/>
          <w:pgSz w:w="11906" w:h="16838"/>
          <w:pgMar w:top="899" w:right="566" w:bottom="719" w:left="1080" w:header="708" w:footer="708" w:gutter="0"/>
          <w:cols w:space="708"/>
          <w:docGrid w:linePitch="360"/>
        </w:sectPr>
      </w:pPr>
    </w:p>
    <w:p w:rsidR="002E468D" w:rsidRDefault="002E468D" w:rsidP="00F319A6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12" o:spid="_x0000_i1028" type="#_x0000_t75" style="width:146.25pt;height:111.75pt;visibility:visible">
            <v:imagedata r:id="rId9" o:title="" gain="39322f" blacklevel="-9830f"/>
          </v:shape>
        </w:pic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2E468D" w:rsidRDefault="002E468D" w:rsidP="009B7E10">
      <w:pPr>
        <w:pStyle w:val="NoSpacing"/>
        <w:numPr>
          <w:ilvl w:val="0"/>
          <w:numId w:val="41"/>
        </w:numPr>
        <w:tabs>
          <w:tab w:val="clear" w:pos="1069"/>
          <w:tab w:val="num" w:pos="0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цемент</w:t>
      </w:r>
    </w:p>
    <w:p w:rsidR="002E468D" w:rsidRDefault="002E468D" w:rsidP="009B7E10">
      <w:pPr>
        <w:pStyle w:val="NoSpacing"/>
        <w:numPr>
          <w:ilvl w:val="0"/>
          <w:numId w:val="41"/>
        </w:numPr>
        <w:tabs>
          <w:tab w:val="clear" w:pos="1069"/>
          <w:tab w:val="num" w:pos="0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кошки</w:t>
      </w:r>
    </w:p>
    <w:p w:rsidR="002E468D" w:rsidRDefault="002E468D" w:rsidP="009B7E10">
      <w:pPr>
        <w:pStyle w:val="NoSpacing"/>
        <w:numPr>
          <w:ilvl w:val="0"/>
          <w:numId w:val="41"/>
        </w:numPr>
        <w:tabs>
          <w:tab w:val="clear" w:pos="1069"/>
          <w:tab w:val="num" w:pos="0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собаки</w:t>
      </w:r>
    </w:p>
    <w:p w:rsidR="002E468D" w:rsidRDefault="002E468D" w:rsidP="009B7E10">
      <w:pPr>
        <w:pStyle w:val="NoSpacing"/>
        <w:numPr>
          <w:ilvl w:val="0"/>
          <w:numId w:val="41"/>
        </w:numPr>
        <w:tabs>
          <w:tab w:val="clear" w:pos="1069"/>
          <w:tab w:val="num" w:pos="0"/>
        </w:tabs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хлеб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noProof/>
          <w:sz w:val="24"/>
          <w:szCs w:val="24"/>
        </w:rPr>
        <w:sectPr w:rsidR="002E468D" w:rsidSect="004468C6">
          <w:type w:val="continuous"/>
          <w:pgSz w:w="11906" w:h="16838"/>
          <w:pgMar w:top="899" w:right="566" w:bottom="719" w:left="1080" w:header="708" w:footer="708" w:gutter="0"/>
          <w:cols w:num="2" w:space="708" w:equalWidth="0">
            <w:col w:w="4776" w:space="708"/>
            <w:col w:w="4776"/>
          </w:cols>
          <w:docGrid w:linePitch="360"/>
        </w:sectPr>
      </w:pPr>
    </w:p>
    <w:p w:rsidR="002E468D" w:rsidRDefault="002E468D" w:rsidP="00F319A6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2E468D" w:rsidRPr="009B7E10" w:rsidRDefault="002E468D" w:rsidP="009B7E10">
      <w:pPr>
        <w:ind w:right="15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35</w:t>
      </w:r>
      <w:r w:rsidRPr="009B7E10">
        <w:rPr>
          <w:rFonts w:ascii="Times New Roman" w:hAnsi="Times New Roman"/>
          <w:b/>
          <w:noProof/>
          <w:sz w:val="24"/>
          <w:szCs w:val="24"/>
        </w:rPr>
        <w:t xml:space="preserve">. </w:t>
      </w:r>
      <w:r w:rsidRPr="009B7E10">
        <w:rPr>
          <w:rFonts w:ascii="Times New Roman" w:hAnsi="Times New Roman"/>
          <w:b/>
          <w:sz w:val="24"/>
          <w:szCs w:val="24"/>
        </w:rPr>
        <w:t>Назовите имя героини поэмы М. Алигер, которой принадлежат слова:</w:t>
      </w:r>
    </w:p>
    <w:p w:rsidR="002E468D" w:rsidRPr="009B7E10" w:rsidRDefault="002E468D" w:rsidP="009B7E10">
      <w:pPr>
        <w:spacing w:after="0" w:line="240" w:lineRule="auto"/>
        <w:ind w:left="150" w:right="150"/>
        <w:rPr>
          <w:rFonts w:ascii="Times New Roman" w:hAnsi="Times New Roman"/>
          <w:i/>
          <w:sz w:val="24"/>
          <w:szCs w:val="24"/>
        </w:rPr>
      </w:pPr>
      <w:r w:rsidRPr="009B7E10">
        <w:rPr>
          <w:rFonts w:ascii="Times New Roman" w:hAnsi="Times New Roman"/>
          <w:i/>
          <w:sz w:val="24"/>
          <w:szCs w:val="24"/>
        </w:rPr>
        <w:t>«Граждане, не стойте, не смотрите,</w:t>
      </w:r>
    </w:p>
    <w:p w:rsidR="002E468D" w:rsidRPr="009B7E10" w:rsidRDefault="002E468D" w:rsidP="009B7E10">
      <w:pPr>
        <w:spacing w:after="0" w:line="240" w:lineRule="auto"/>
        <w:ind w:left="150" w:right="150"/>
        <w:rPr>
          <w:rFonts w:ascii="Times New Roman" w:hAnsi="Times New Roman"/>
          <w:i/>
          <w:sz w:val="24"/>
          <w:szCs w:val="24"/>
        </w:rPr>
      </w:pPr>
      <w:r w:rsidRPr="009B7E10">
        <w:rPr>
          <w:rFonts w:ascii="Times New Roman" w:hAnsi="Times New Roman"/>
          <w:i/>
          <w:sz w:val="24"/>
          <w:szCs w:val="24"/>
        </w:rPr>
        <w:t>Я живая, голос мой звучит.</w:t>
      </w:r>
    </w:p>
    <w:p w:rsidR="002E468D" w:rsidRPr="009B7E10" w:rsidRDefault="002E468D" w:rsidP="009B7E10">
      <w:pPr>
        <w:spacing w:after="0" w:line="240" w:lineRule="auto"/>
        <w:ind w:left="150" w:right="150"/>
        <w:rPr>
          <w:rFonts w:ascii="Times New Roman" w:hAnsi="Times New Roman"/>
          <w:i/>
          <w:sz w:val="24"/>
          <w:szCs w:val="24"/>
        </w:rPr>
      </w:pPr>
      <w:r w:rsidRPr="009B7E10">
        <w:rPr>
          <w:rFonts w:ascii="Times New Roman" w:hAnsi="Times New Roman"/>
          <w:i/>
          <w:sz w:val="24"/>
          <w:szCs w:val="24"/>
        </w:rPr>
        <w:t>Убивайте их, травите, жгите,</w:t>
      </w:r>
    </w:p>
    <w:p w:rsidR="002E468D" w:rsidRDefault="002E468D" w:rsidP="009B7E10">
      <w:pPr>
        <w:spacing w:after="90" w:line="240" w:lineRule="auto"/>
        <w:ind w:left="150" w:right="150"/>
        <w:rPr>
          <w:rFonts w:ascii="Times New Roman" w:hAnsi="Times New Roman"/>
          <w:i/>
          <w:sz w:val="24"/>
          <w:szCs w:val="24"/>
        </w:rPr>
      </w:pPr>
      <w:r w:rsidRPr="009B7E10">
        <w:rPr>
          <w:rFonts w:ascii="Times New Roman" w:hAnsi="Times New Roman"/>
          <w:i/>
          <w:sz w:val="24"/>
          <w:szCs w:val="24"/>
        </w:rPr>
        <w:t>Я умру, но правда победит!»</w:t>
      </w:r>
    </w:p>
    <w:p w:rsidR="002E468D" w:rsidRPr="009B7E10" w:rsidRDefault="002E468D" w:rsidP="009B7E10">
      <w:pPr>
        <w:spacing w:after="0" w:line="240" w:lineRule="auto"/>
        <w:ind w:left="147" w:right="147"/>
        <w:rPr>
          <w:rFonts w:ascii="Times New Roman" w:hAnsi="Times New Roman"/>
          <w:sz w:val="24"/>
          <w:szCs w:val="24"/>
        </w:rPr>
      </w:pPr>
      <w:r w:rsidRPr="009B7E10">
        <w:rPr>
          <w:rFonts w:ascii="Times New Roman" w:hAnsi="Times New Roman"/>
          <w:sz w:val="24"/>
          <w:szCs w:val="24"/>
        </w:rPr>
        <w:t>1) Любовь Шевцова</w:t>
      </w:r>
    </w:p>
    <w:p w:rsidR="002E468D" w:rsidRPr="009B7E10" w:rsidRDefault="002E468D" w:rsidP="009B7E10">
      <w:pPr>
        <w:spacing w:after="0" w:line="240" w:lineRule="auto"/>
        <w:ind w:left="147" w:right="147"/>
        <w:rPr>
          <w:rFonts w:ascii="Times New Roman" w:hAnsi="Times New Roman"/>
          <w:sz w:val="24"/>
          <w:szCs w:val="24"/>
        </w:rPr>
      </w:pPr>
      <w:r w:rsidRPr="009B7E10">
        <w:rPr>
          <w:rFonts w:ascii="Times New Roman" w:hAnsi="Times New Roman"/>
          <w:sz w:val="24"/>
          <w:szCs w:val="24"/>
        </w:rPr>
        <w:t>2) Ульяна Громова</w:t>
      </w:r>
    </w:p>
    <w:p w:rsidR="002E468D" w:rsidRPr="009B7E10" w:rsidRDefault="002E468D" w:rsidP="009B7E10">
      <w:pPr>
        <w:spacing w:after="0" w:line="240" w:lineRule="auto"/>
        <w:ind w:left="147" w:right="147"/>
        <w:rPr>
          <w:rFonts w:ascii="Times New Roman" w:hAnsi="Times New Roman"/>
          <w:bCs/>
          <w:sz w:val="24"/>
          <w:szCs w:val="24"/>
        </w:rPr>
      </w:pPr>
      <w:r w:rsidRPr="009B7E10">
        <w:rPr>
          <w:rFonts w:ascii="Times New Roman" w:hAnsi="Times New Roman"/>
          <w:sz w:val="24"/>
          <w:szCs w:val="24"/>
        </w:rPr>
        <w:t xml:space="preserve">3) </w:t>
      </w:r>
      <w:r w:rsidRPr="009B7E10">
        <w:rPr>
          <w:rFonts w:ascii="Times New Roman" w:hAnsi="Times New Roman"/>
          <w:bCs/>
          <w:sz w:val="24"/>
          <w:szCs w:val="24"/>
        </w:rPr>
        <w:t>Зоя Ко</w:t>
      </w:r>
      <w:r>
        <w:rPr>
          <w:rFonts w:ascii="Times New Roman" w:hAnsi="Times New Roman"/>
          <w:bCs/>
          <w:sz w:val="24"/>
          <w:szCs w:val="24"/>
        </w:rPr>
        <w:t>с</w:t>
      </w:r>
      <w:r w:rsidRPr="009B7E10">
        <w:rPr>
          <w:rFonts w:ascii="Times New Roman" w:hAnsi="Times New Roman"/>
          <w:bCs/>
          <w:sz w:val="24"/>
          <w:szCs w:val="24"/>
        </w:rPr>
        <w:t>модемьянская</w:t>
      </w:r>
    </w:p>
    <w:p w:rsidR="002E468D" w:rsidRPr="009B7E10" w:rsidRDefault="002E468D" w:rsidP="009B7E10">
      <w:pPr>
        <w:spacing w:after="0" w:line="240" w:lineRule="auto"/>
        <w:ind w:left="147" w:right="147"/>
        <w:rPr>
          <w:rFonts w:ascii="Times New Roman" w:hAnsi="Times New Roman"/>
          <w:sz w:val="24"/>
          <w:szCs w:val="24"/>
        </w:rPr>
      </w:pPr>
      <w:r w:rsidRPr="009B7E10">
        <w:rPr>
          <w:rFonts w:ascii="Times New Roman" w:hAnsi="Times New Roman"/>
          <w:sz w:val="24"/>
          <w:szCs w:val="24"/>
        </w:rPr>
        <w:t>4) Александра Коллонтай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36. К 1943 году относится?</w:t>
      </w:r>
    </w:p>
    <w:p w:rsidR="002E468D" w:rsidRPr="006242F6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242F6">
        <w:rPr>
          <w:rFonts w:ascii="Times New Roman" w:hAnsi="Times New Roman"/>
          <w:sz w:val="24"/>
          <w:szCs w:val="24"/>
        </w:rPr>
        <w:t>1) окончательное снятие блокады Ленинграда</w:t>
      </w:r>
    </w:p>
    <w:p w:rsidR="002E468D" w:rsidRPr="006242F6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242F6">
        <w:rPr>
          <w:rFonts w:ascii="Times New Roman" w:hAnsi="Times New Roman"/>
          <w:sz w:val="24"/>
          <w:szCs w:val="24"/>
        </w:rPr>
        <w:t>2) Курская битва</w:t>
      </w:r>
    </w:p>
    <w:p w:rsidR="002E468D" w:rsidRPr="006242F6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242F6">
        <w:rPr>
          <w:rFonts w:ascii="Times New Roman" w:hAnsi="Times New Roman"/>
          <w:sz w:val="24"/>
          <w:szCs w:val="24"/>
        </w:rPr>
        <w:t>3) Смоленское сражение</w:t>
      </w:r>
    </w:p>
    <w:p w:rsidR="002E468D" w:rsidRPr="006242F6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242F6">
        <w:rPr>
          <w:rFonts w:ascii="Times New Roman" w:hAnsi="Times New Roman"/>
          <w:sz w:val="24"/>
          <w:szCs w:val="24"/>
        </w:rPr>
        <w:t>4) Московская битва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Pr="004468C6" w:rsidRDefault="002E468D" w:rsidP="004468C6">
      <w:pPr>
        <w:spacing w:after="0" w:line="240" w:lineRule="auto"/>
        <w:ind w:right="147"/>
        <w:jc w:val="both"/>
        <w:rPr>
          <w:rFonts w:ascii="Times New Roman" w:hAnsi="Times New Roman"/>
          <w:b/>
          <w:sz w:val="24"/>
          <w:szCs w:val="24"/>
        </w:rPr>
      </w:pPr>
      <w:r w:rsidRPr="004468C6">
        <w:rPr>
          <w:rFonts w:ascii="Times New Roman" w:hAnsi="Times New Roman"/>
          <w:b/>
          <w:sz w:val="24"/>
          <w:szCs w:val="24"/>
        </w:rPr>
        <w:t>37. Что было построено в 1943 году на премию А. Толстого, которую он получил за роман «Хождение по мукам»?</w:t>
      </w:r>
    </w:p>
    <w:p w:rsidR="002E468D" w:rsidRPr="004468C6" w:rsidRDefault="002E468D" w:rsidP="004468C6">
      <w:pPr>
        <w:spacing w:after="0" w:line="240" w:lineRule="auto"/>
        <w:ind w:right="147"/>
        <w:jc w:val="both"/>
        <w:rPr>
          <w:rFonts w:ascii="Times New Roman" w:hAnsi="Times New Roman"/>
          <w:sz w:val="24"/>
          <w:szCs w:val="24"/>
        </w:rPr>
      </w:pPr>
      <w:r w:rsidRPr="004468C6">
        <w:rPr>
          <w:rFonts w:ascii="Times New Roman" w:hAnsi="Times New Roman"/>
          <w:sz w:val="24"/>
          <w:szCs w:val="24"/>
        </w:rPr>
        <w:t>1) Самолёт</w:t>
      </w:r>
    </w:p>
    <w:p w:rsidR="002E468D" w:rsidRPr="004468C6" w:rsidRDefault="002E468D" w:rsidP="004468C6">
      <w:pPr>
        <w:spacing w:after="0" w:line="240" w:lineRule="auto"/>
        <w:ind w:right="147"/>
        <w:jc w:val="both"/>
        <w:rPr>
          <w:rFonts w:ascii="Times New Roman" w:hAnsi="Times New Roman"/>
          <w:sz w:val="24"/>
          <w:szCs w:val="24"/>
        </w:rPr>
      </w:pPr>
      <w:r w:rsidRPr="004468C6">
        <w:rPr>
          <w:rFonts w:ascii="Times New Roman" w:hAnsi="Times New Roman"/>
          <w:sz w:val="24"/>
          <w:szCs w:val="24"/>
        </w:rPr>
        <w:t>2) Корабль</w:t>
      </w:r>
    </w:p>
    <w:p w:rsidR="002E468D" w:rsidRPr="004468C6" w:rsidRDefault="002E468D" w:rsidP="004468C6">
      <w:pPr>
        <w:spacing w:after="0" w:line="240" w:lineRule="auto"/>
        <w:ind w:right="147"/>
        <w:jc w:val="both"/>
        <w:rPr>
          <w:rFonts w:ascii="Times New Roman" w:hAnsi="Times New Roman"/>
          <w:sz w:val="24"/>
          <w:szCs w:val="24"/>
        </w:rPr>
      </w:pPr>
      <w:r w:rsidRPr="004468C6">
        <w:rPr>
          <w:rFonts w:ascii="Times New Roman" w:hAnsi="Times New Roman"/>
          <w:sz w:val="24"/>
          <w:szCs w:val="24"/>
        </w:rPr>
        <w:t>3) Бронепоезд</w:t>
      </w:r>
    </w:p>
    <w:p w:rsidR="002E468D" w:rsidRPr="004468C6" w:rsidRDefault="002E468D" w:rsidP="004468C6">
      <w:pPr>
        <w:spacing w:after="0" w:line="240" w:lineRule="auto"/>
        <w:ind w:right="147"/>
        <w:jc w:val="both"/>
        <w:rPr>
          <w:rFonts w:ascii="Times New Roman" w:hAnsi="Times New Roman"/>
          <w:sz w:val="24"/>
          <w:szCs w:val="24"/>
        </w:rPr>
      </w:pPr>
      <w:r w:rsidRPr="004468C6">
        <w:rPr>
          <w:rFonts w:ascii="Times New Roman" w:hAnsi="Times New Roman"/>
          <w:sz w:val="24"/>
          <w:szCs w:val="24"/>
        </w:rPr>
        <w:t>4)</w:t>
      </w:r>
      <w:r w:rsidRPr="004468C6">
        <w:rPr>
          <w:rFonts w:ascii="Times New Roman" w:hAnsi="Times New Roman"/>
          <w:bCs/>
          <w:sz w:val="24"/>
          <w:szCs w:val="24"/>
        </w:rPr>
        <w:t xml:space="preserve"> Танк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Default="002E468D" w:rsidP="004468C6">
      <w:pPr>
        <w:spacing w:after="0" w:line="240" w:lineRule="auto"/>
        <w:ind w:right="147"/>
        <w:rPr>
          <w:rFonts w:ascii="Times New Roman" w:hAnsi="Times New Roman"/>
          <w:b/>
          <w:sz w:val="24"/>
          <w:szCs w:val="24"/>
        </w:rPr>
      </w:pPr>
      <w:r w:rsidRPr="004468C6">
        <w:rPr>
          <w:rFonts w:ascii="Times New Roman" w:hAnsi="Times New Roman"/>
          <w:b/>
          <w:sz w:val="24"/>
          <w:szCs w:val="24"/>
        </w:rPr>
        <w:t>38. Освобождением какого города завершилась Курская битва?</w:t>
      </w:r>
    </w:p>
    <w:p w:rsidR="002E468D" w:rsidRPr="004468C6" w:rsidRDefault="002E468D" w:rsidP="004468C6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4468C6">
        <w:rPr>
          <w:rFonts w:ascii="Times New Roman" w:hAnsi="Times New Roman"/>
          <w:sz w:val="24"/>
          <w:szCs w:val="24"/>
        </w:rPr>
        <w:t>1) Смоленска</w:t>
      </w:r>
    </w:p>
    <w:p w:rsidR="002E468D" w:rsidRPr="004468C6" w:rsidRDefault="002E468D" w:rsidP="004468C6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4468C6">
        <w:rPr>
          <w:rFonts w:ascii="Times New Roman" w:hAnsi="Times New Roman"/>
          <w:sz w:val="24"/>
          <w:szCs w:val="24"/>
        </w:rPr>
        <w:t>2) Киева</w:t>
      </w:r>
    </w:p>
    <w:p w:rsidR="002E468D" w:rsidRPr="004468C6" w:rsidRDefault="002E468D" w:rsidP="004468C6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4468C6">
        <w:rPr>
          <w:rFonts w:ascii="Times New Roman" w:hAnsi="Times New Roman"/>
          <w:sz w:val="24"/>
          <w:szCs w:val="24"/>
        </w:rPr>
        <w:t xml:space="preserve">3) </w:t>
      </w:r>
      <w:r w:rsidRPr="004468C6">
        <w:rPr>
          <w:rFonts w:ascii="Times New Roman" w:hAnsi="Times New Roman"/>
          <w:bCs/>
          <w:sz w:val="24"/>
          <w:szCs w:val="24"/>
        </w:rPr>
        <w:t>Харькова</w:t>
      </w:r>
      <w:r w:rsidRPr="004468C6">
        <w:rPr>
          <w:rFonts w:ascii="Times New Roman" w:hAnsi="Times New Roman"/>
          <w:sz w:val="24"/>
          <w:szCs w:val="24"/>
        </w:rPr>
        <w:t xml:space="preserve"> </w:t>
      </w:r>
    </w:p>
    <w:p w:rsidR="002E468D" w:rsidRDefault="002E468D" w:rsidP="004468C6">
      <w:pPr>
        <w:spacing w:after="0" w:line="240" w:lineRule="auto"/>
        <w:ind w:right="147"/>
        <w:rPr>
          <w:rFonts w:ascii="Times New Roman" w:hAnsi="Times New Roman"/>
          <w:b/>
          <w:sz w:val="24"/>
          <w:szCs w:val="24"/>
        </w:rPr>
      </w:pPr>
      <w:r w:rsidRPr="004468C6"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68C6">
        <w:rPr>
          <w:rFonts w:ascii="Times New Roman" w:hAnsi="Times New Roman"/>
          <w:sz w:val="24"/>
          <w:szCs w:val="24"/>
        </w:rPr>
        <w:t>Пскова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Pr="009130BD" w:rsidRDefault="002E468D" w:rsidP="009130BD">
      <w:pPr>
        <w:pStyle w:val="NoSpacing"/>
        <w:jc w:val="both"/>
        <w:rPr>
          <w:rFonts w:ascii="Times New Roman" w:hAnsi="Times New Roman"/>
          <w:b/>
          <w:bCs/>
          <w:sz w:val="24"/>
          <w:szCs w:val="24"/>
        </w:rPr>
      </w:pPr>
      <w:r w:rsidRPr="009130BD">
        <w:rPr>
          <w:rFonts w:ascii="Times New Roman" w:hAnsi="Times New Roman"/>
          <w:b/>
          <w:sz w:val="24"/>
          <w:szCs w:val="24"/>
        </w:rPr>
        <w:t xml:space="preserve">39. </w:t>
      </w:r>
      <w:r w:rsidRPr="009130BD">
        <w:rPr>
          <w:rFonts w:ascii="Times New Roman" w:hAnsi="Times New Roman"/>
          <w:b/>
          <w:bCs/>
          <w:sz w:val="24"/>
          <w:szCs w:val="24"/>
        </w:rPr>
        <w:t>Личный враг Гитлера, командир подводной лодки «С-13». Получил звание Героя Советского Союза спу</w:t>
      </w:r>
      <w:r>
        <w:rPr>
          <w:rFonts w:ascii="Times New Roman" w:hAnsi="Times New Roman"/>
          <w:b/>
          <w:bCs/>
          <w:sz w:val="24"/>
          <w:szCs w:val="24"/>
        </w:rPr>
        <w:t>стя 27 лет после своей смерти (</w:t>
      </w:r>
      <w:r w:rsidRPr="009130BD">
        <w:rPr>
          <w:rFonts w:ascii="Times New Roman" w:hAnsi="Times New Roman"/>
          <w:b/>
          <w:bCs/>
          <w:sz w:val="24"/>
          <w:szCs w:val="24"/>
        </w:rPr>
        <w:t xml:space="preserve">в мае </w:t>
      </w:r>
      <w:smartTag w:uri="urn:schemas-microsoft-com:office:smarttags" w:element="metricconverter">
        <w:smartTagPr>
          <w:attr w:name="ProductID" w:val="1990 г"/>
        </w:smartTagPr>
        <w:r w:rsidRPr="009130BD">
          <w:rPr>
            <w:rFonts w:ascii="Times New Roman" w:hAnsi="Times New Roman"/>
            <w:b/>
            <w:bCs/>
            <w:sz w:val="24"/>
            <w:szCs w:val="24"/>
          </w:rPr>
          <w:t>1990 г</w:t>
        </w:r>
      </w:smartTag>
      <w:r w:rsidRPr="009130BD">
        <w:rPr>
          <w:rFonts w:ascii="Times New Roman" w:hAnsi="Times New Roman"/>
          <w:b/>
          <w:bCs/>
          <w:sz w:val="24"/>
          <w:szCs w:val="24"/>
        </w:rPr>
        <w:t>.). Назовите имя этого человека, уничтожившего лайнеры, на борту которых находились несколько тысяч немецких военнослужащих.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Pr="009130BD" w:rsidRDefault="002E468D" w:rsidP="009130BD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9130BD">
        <w:rPr>
          <w:rFonts w:ascii="Times New Roman" w:hAnsi="Times New Roman"/>
          <w:b/>
          <w:sz w:val="24"/>
          <w:szCs w:val="24"/>
        </w:rPr>
        <w:t xml:space="preserve">40. </w:t>
      </w:r>
      <w:r w:rsidRPr="009130BD">
        <w:rPr>
          <w:rFonts w:ascii="Times New Roman" w:hAnsi="Times New Roman"/>
          <w:b/>
          <w:bCs/>
          <w:sz w:val="24"/>
          <w:szCs w:val="24"/>
        </w:rPr>
        <w:t>За мужество  и героизм в ходе Сталинградской битвы он был награжден орденом Александра Невского №1. Назовите его?</w:t>
      </w:r>
    </w:p>
    <w:p w:rsidR="002E468D" w:rsidRPr="001B36AD" w:rsidRDefault="002E468D" w:rsidP="009130BD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4" o:spid="_x0000_i1029" type="#_x0000_t75" alt="http://im5-tub-ru.yandex.net/i?id=17161842-22-72&amp;n=21" style="width:126pt;height:13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">
            <v:imagedata r:id="rId10" o:title="" croptop="-412f" cropbottom="-694f" cropright="-269f"/>
            <o:lock v:ext="edit" aspectratio="f"/>
          </v:shape>
        </w:pict>
      </w:r>
      <w:r w:rsidRPr="001B36AD">
        <w:rPr>
          <w:rFonts w:ascii="Times New Roman" w:hAnsi="Times New Roman"/>
          <w:noProof/>
          <w:sz w:val="24"/>
          <w:szCs w:val="24"/>
        </w:rPr>
        <w:t xml:space="preserve">     </w:t>
      </w: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3" o:spid="_x0000_i1030" type="#_x0000_t75" alt="http://im0-tub-ru.yandex.net/i?id=196902733-03-72&amp;n=21" style="width:108.75pt;height:137.25pt;visibility:visible">
            <v:imagedata r:id="rId11" o:title=""/>
          </v:shape>
        </w:pic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Pr="009130BD" w:rsidRDefault="002E468D" w:rsidP="009130BD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9130BD">
        <w:rPr>
          <w:rFonts w:ascii="Times New Roman" w:hAnsi="Times New Roman"/>
          <w:b/>
          <w:sz w:val="24"/>
          <w:szCs w:val="24"/>
        </w:rPr>
        <w:t xml:space="preserve">41. </w:t>
      </w:r>
      <w:r w:rsidRPr="009130BD">
        <w:rPr>
          <w:rFonts w:ascii="Times New Roman" w:hAnsi="Times New Roman"/>
          <w:b/>
          <w:bCs/>
          <w:sz w:val="24"/>
          <w:szCs w:val="24"/>
        </w:rPr>
        <w:t>Назовите  героического командующего 62-ой армии, защитника Сталинграда, похороненного на Мамаевом Кургане?</w:t>
      </w:r>
    </w:p>
    <w:p w:rsidR="002E468D" w:rsidRPr="001B36AD" w:rsidRDefault="002E468D" w:rsidP="009130BD">
      <w:pPr>
        <w:pStyle w:val="NoSpacing"/>
        <w:ind w:firstLine="709"/>
        <w:jc w:val="both"/>
        <w:rPr>
          <w:rFonts w:ascii="Times New Roman" w:hAnsi="Times New Roman"/>
          <w:noProof/>
          <w:sz w:val="24"/>
          <w:szCs w:val="24"/>
        </w:rPr>
      </w:pP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32770" o:spid="_x0000_i1031" type="#_x0000_t75" alt="p12_mk24" style="width:140.25pt;height:11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">
            <v:imagedata r:id="rId12" o:title="" croptop="-547f" cropbottom="-835f" cropleft="-225f" cropright="-158f"/>
            <o:lock v:ext="edit" aspectratio="f"/>
          </v:shape>
        </w:pict>
      </w:r>
      <w:r w:rsidRPr="001B36AD">
        <w:rPr>
          <w:rFonts w:ascii="Times New Roman" w:hAnsi="Times New Roman"/>
          <w:noProof/>
          <w:sz w:val="24"/>
          <w:szCs w:val="24"/>
        </w:rPr>
        <w:t xml:space="preserve">   </w:t>
      </w: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9" o:spid="_x0000_i1032" type="#_x0000_t75" alt="Чуйков" style="width:96.75pt;height:13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">
            <v:imagedata r:id="rId13" o:title=""/>
            <o:lock v:ext="edit" aspectratio="f"/>
          </v:shape>
        </w:pict>
      </w:r>
    </w:p>
    <w:p w:rsidR="002E468D" w:rsidRDefault="002E468D" w:rsidP="009130BD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2E468D" w:rsidRPr="009130BD" w:rsidRDefault="002E468D" w:rsidP="009130BD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9130BD">
        <w:rPr>
          <w:rFonts w:ascii="Times New Roman" w:hAnsi="Times New Roman"/>
          <w:b/>
          <w:sz w:val="24"/>
          <w:szCs w:val="24"/>
        </w:rPr>
        <w:t xml:space="preserve">42. </w:t>
      </w:r>
      <w:r w:rsidRPr="009130BD">
        <w:rPr>
          <w:rFonts w:ascii="Times New Roman" w:hAnsi="Times New Roman"/>
          <w:b/>
          <w:bCs/>
          <w:sz w:val="24"/>
          <w:szCs w:val="24"/>
        </w:rPr>
        <w:t>Героям Сталинградской битвы посвящено большое количество литературных произведений. Один из них - роман  «Горячий снег». Назовите его автора?</w:t>
      </w:r>
    </w:p>
    <w:p w:rsidR="002E468D" w:rsidRPr="001B36AD" w:rsidRDefault="002E468D" w:rsidP="009130B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2E468D" w:rsidRPr="001B36AD" w:rsidRDefault="002E468D" w:rsidP="009130BD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6" o:spid="_x0000_i1033" type="#_x0000_t75" alt="http://im0-tub-ru.yandex.net/i?id=230058505-26-72&amp;n=21" style="width:87pt;height:108pt;visibility:visible">
            <v:imagedata r:id="rId14" o:title=""/>
          </v:shape>
        </w:pict>
      </w:r>
      <w:r w:rsidRPr="001B36AD">
        <w:rPr>
          <w:rFonts w:ascii="Times New Roman" w:hAnsi="Times New Roman"/>
          <w:noProof/>
          <w:sz w:val="24"/>
          <w:szCs w:val="24"/>
        </w:rPr>
        <w:t xml:space="preserve">      </w:t>
      </w: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5" o:spid="_x0000_i1034" type="#_x0000_t75" alt="http://im5-tub-ru.yandex.net/i?id=587442840-09-72&amp;n=21" style="width:135.75pt;height:10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">
            <v:imagedata r:id="rId15" o:title=""/>
            <o:lock v:ext="edit" aspectratio="f"/>
          </v:shape>
        </w:pict>
      </w:r>
    </w:p>
    <w:p w:rsidR="002E468D" w:rsidRPr="009130BD" w:rsidRDefault="002E468D" w:rsidP="0089479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130BD">
        <w:rPr>
          <w:rFonts w:ascii="Times New Roman" w:hAnsi="Times New Roman"/>
          <w:b/>
          <w:sz w:val="24"/>
          <w:szCs w:val="24"/>
        </w:rPr>
        <w:t xml:space="preserve">43. Какие три российских города на знаменитой </w:t>
      </w:r>
      <w:r>
        <w:rPr>
          <w:rFonts w:ascii="Times New Roman" w:hAnsi="Times New Roman"/>
          <w:b/>
          <w:sz w:val="24"/>
          <w:szCs w:val="24"/>
        </w:rPr>
        <w:t>Курской дуге Указом Президента П</w:t>
      </w:r>
      <w:r w:rsidRPr="009130BD">
        <w:rPr>
          <w:rFonts w:ascii="Times New Roman" w:hAnsi="Times New Roman"/>
          <w:b/>
          <w:sz w:val="24"/>
          <w:szCs w:val="24"/>
        </w:rPr>
        <w:t>утина В.В. получили нововведённое почётное звание «Город воинской славы» накануне празднования 62-ой годовщины Великой Победы (май 2007 года)?</w:t>
      </w:r>
    </w:p>
    <w:p w:rsidR="002E468D" w:rsidRDefault="002E468D" w:rsidP="009B7E10">
      <w:pPr>
        <w:spacing w:after="0" w:line="240" w:lineRule="auto"/>
        <w:ind w:left="150" w:right="150"/>
        <w:rPr>
          <w:rFonts w:ascii="Times New Roman" w:hAnsi="Times New Roman"/>
          <w:color w:val="000080"/>
          <w:sz w:val="27"/>
          <w:szCs w:val="27"/>
        </w:rPr>
      </w:pPr>
    </w:p>
    <w:p w:rsidR="002E468D" w:rsidRPr="001B36AD" w:rsidRDefault="002E468D" w:rsidP="009130BD">
      <w:pPr>
        <w:pStyle w:val="NoSpacing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B36AD">
        <w:rPr>
          <w:rFonts w:ascii="Times New Roman" w:hAnsi="Times New Roman"/>
          <w:b/>
          <w:sz w:val="24"/>
          <w:szCs w:val="24"/>
        </w:rPr>
        <w:t>Третий этап.</w:t>
      </w:r>
    </w:p>
    <w:p w:rsidR="002E468D" w:rsidRPr="001B36AD" w:rsidRDefault="002E468D" w:rsidP="009130BD">
      <w:pPr>
        <w:pStyle w:val="NoSpacing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B36AD">
        <w:rPr>
          <w:rFonts w:ascii="Times New Roman" w:hAnsi="Times New Roman"/>
          <w:b/>
          <w:sz w:val="24"/>
          <w:szCs w:val="24"/>
        </w:rPr>
        <w:t>Январь 1944 года – 9 мая 1945 года. Открытие второго фронта – День Победы над фашистской Германией. Изгнание захватчиков с советских земель, освобождение Европы, разгром и капитуляция Германии</w:t>
      </w:r>
    </w:p>
    <w:p w:rsidR="002E468D" w:rsidRDefault="002E468D" w:rsidP="009B7E10">
      <w:pPr>
        <w:spacing w:after="0" w:line="240" w:lineRule="auto"/>
        <w:ind w:left="150" w:right="150"/>
        <w:rPr>
          <w:rFonts w:ascii="Times New Roman" w:hAnsi="Times New Roman"/>
          <w:color w:val="000080"/>
          <w:sz w:val="27"/>
          <w:szCs w:val="27"/>
        </w:rPr>
      </w:pPr>
    </w:p>
    <w:p w:rsidR="002E468D" w:rsidRPr="009130BD" w:rsidRDefault="002E468D" w:rsidP="008C7B6F">
      <w:pPr>
        <w:spacing w:after="0" w:line="240" w:lineRule="auto"/>
        <w:ind w:right="147"/>
        <w:rPr>
          <w:rFonts w:ascii="Times New Roman" w:hAnsi="Times New Roman"/>
          <w:b/>
          <w:sz w:val="24"/>
          <w:szCs w:val="24"/>
        </w:rPr>
      </w:pPr>
      <w:r w:rsidRPr="009130BD">
        <w:rPr>
          <w:rFonts w:ascii="Times New Roman" w:hAnsi="Times New Roman"/>
          <w:b/>
          <w:sz w:val="24"/>
          <w:szCs w:val="24"/>
        </w:rPr>
        <w:t>44. Кем во время Великой Отечественной войны был Михаил Калашников, знаменитый конструктор автоматического стрелкового оружия?</w:t>
      </w:r>
    </w:p>
    <w:p w:rsidR="002E468D" w:rsidRPr="008C7B6F" w:rsidRDefault="002E468D" w:rsidP="008C7B6F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8C7B6F">
        <w:rPr>
          <w:rFonts w:ascii="Times New Roman" w:hAnsi="Times New Roman"/>
          <w:sz w:val="24"/>
          <w:szCs w:val="24"/>
        </w:rPr>
        <w:t>1) Начальник штаба</w:t>
      </w:r>
    </w:p>
    <w:p w:rsidR="002E468D" w:rsidRPr="008C7B6F" w:rsidRDefault="002E468D" w:rsidP="008C7B6F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8C7B6F">
        <w:rPr>
          <w:rFonts w:ascii="Times New Roman" w:hAnsi="Times New Roman"/>
          <w:sz w:val="24"/>
          <w:szCs w:val="24"/>
        </w:rPr>
        <w:t>2) Командир эскадрильи</w:t>
      </w:r>
    </w:p>
    <w:p w:rsidR="002E468D" w:rsidRPr="008C7B6F" w:rsidRDefault="002E468D" w:rsidP="008C7B6F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8C7B6F">
        <w:rPr>
          <w:rFonts w:ascii="Times New Roman" w:hAnsi="Times New Roman"/>
          <w:sz w:val="24"/>
          <w:szCs w:val="24"/>
        </w:rPr>
        <w:t xml:space="preserve">3) </w:t>
      </w:r>
      <w:r w:rsidRPr="008C7B6F">
        <w:rPr>
          <w:rFonts w:ascii="Times New Roman" w:hAnsi="Times New Roman"/>
          <w:bCs/>
          <w:sz w:val="24"/>
          <w:szCs w:val="24"/>
        </w:rPr>
        <w:t>Командир танка</w:t>
      </w:r>
      <w:r w:rsidRPr="008C7B6F">
        <w:rPr>
          <w:rFonts w:ascii="Times New Roman" w:hAnsi="Times New Roman"/>
          <w:sz w:val="24"/>
          <w:szCs w:val="24"/>
        </w:rPr>
        <w:t xml:space="preserve"> </w:t>
      </w:r>
    </w:p>
    <w:p w:rsidR="002E468D" w:rsidRPr="008C7B6F" w:rsidRDefault="002E468D" w:rsidP="008C7B6F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8C7B6F">
        <w:rPr>
          <w:rFonts w:ascii="Times New Roman" w:hAnsi="Times New Roman"/>
          <w:sz w:val="24"/>
          <w:szCs w:val="24"/>
        </w:rPr>
        <w:t>4) Капитан корабля</w:t>
      </w:r>
    </w:p>
    <w:p w:rsidR="002E468D" w:rsidRDefault="002E468D" w:rsidP="009B7E10">
      <w:pPr>
        <w:spacing w:after="0" w:line="240" w:lineRule="auto"/>
        <w:ind w:left="150" w:right="150"/>
        <w:rPr>
          <w:rFonts w:ascii="Times New Roman" w:hAnsi="Times New Roman"/>
          <w:color w:val="000080"/>
          <w:sz w:val="27"/>
          <w:szCs w:val="27"/>
        </w:rPr>
      </w:pPr>
    </w:p>
    <w:p w:rsidR="002E468D" w:rsidRDefault="002E468D" w:rsidP="008C7B6F">
      <w:pPr>
        <w:spacing w:after="0" w:line="240" w:lineRule="auto"/>
        <w:ind w:right="150"/>
        <w:rPr>
          <w:rFonts w:ascii="Times New Roman" w:hAnsi="Times New Roman"/>
          <w:b/>
          <w:sz w:val="24"/>
          <w:szCs w:val="24"/>
        </w:rPr>
      </w:pPr>
      <w:r w:rsidRPr="008C7B6F">
        <w:rPr>
          <w:rFonts w:ascii="Times New Roman" w:hAnsi="Times New Roman"/>
          <w:b/>
          <w:sz w:val="24"/>
          <w:szCs w:val="24"/>
        </w:rPr>
        <w:t>45. Назовите лётчика-космонавта, который своё первое звание Героя Советского Союза получил в 1944 г.</w:t>
      </w:r>
      <w:r>
        <w:rPr>
          <w:rFonts w:ascii="Times New Roman" w:hAnsi="Times New Roman"/>
          <w:b/>
          <w:sz w:val="24"/>
          <w:szCs w:val="24"/>
        </w:rPr>
        <w:t>?</w:t>
      </w:r>
    </w:p>
    <w:p w:rsidR="002E468D" w:rsidRPr="008C7B6F" w:rsidRDefault="002E468D" w:rsidP="008C7B6F">
      <w:pPr>
        <w:spacing w:after="0" w:line="240" w:lineRule="auto"/>
        <w:ind w:right="150"/>
        <w:rPr>
          <w:rFonts w:ascii="Times New Roman" w:hAnsi="Times New Roman"/>
          <w:sz w:val="24"/>
          <w:szCs w:val="24"/>
        </w:rPr>
      </w:pPr>
      <w:r w:rsidRPr="008C7B6F">
        <w:rPr>
          <w:rFonts w:ascii="Times New Roman" w:hAnsi="Times New Roman"/>
          <w:sz w:val="24"/>
          <w:szCs w:val="24"/>
        </w:rPr>
        <w:t>1) Юрий Гагарин</w:t>
      </w:r>
    </w:p>
    <w:p w:rsidR="002E468D" w:rsidRPr="008C7B6F" w:rsidRDefault="002E468D" w:rsidP="008C7B6F">
      <w:pPr>
        <w:spacing w:after="0" w:line="240" w:lineRule="auto"/>
        <w:ind w:right="150"/>
        <w:rPr>
          <w:rFonts w:ascii="Times New Roman" w:hAnsi="Times New Roman"/>
          <w:sz w:val="24"/>
          <w:szCs w:val="24"/>
        </w:rPr>
      </w:pPr>
      <w:r w:rsidRPr="008C7B6F">
        <w:rPr>
          <w:rFonts w:ascii="Times New Roman" w:hAnsi="Times New Roman"/>
          <w:sz w:val="24"/>
          <w:szCs w:val="24"/>
        </w:rPr>
        <w:t xml:space="preserve">2) </w:t>
      </w:r>
      <w:r w:rsidRPr="008C7B6F">
        <w:rPr>
          <w:rFonts w:ascii="Times New Roman" w:hAnsi="Times New Roman"/>
          <w:bCs/>
          <w:sz w:val="24"/>
          <w:szCs w:val="24"/>
        </w:rPr>
        <w:t>Георгий Береговой</w:t>
      </w:r>
      <w:r w:rsidRPr="008C7B6F">
        <w:rPr>
          <w:rFonts w:ascii="Times New Roman" w:hAnsi="Times New Roman"/>
          <w:sz w:val="24"/>
          <w:szCs w:val="24"/>
        </w:rPr>
        <w:t xml:space="preserve"> </w:t>
      </w:r>
    </w:p>
    <w:p w:rsidR="002E468D" w:rsidRPr="008C7B6F" w:rsidRDefault="002E468D" w:rsidP="008C7B6F">
      <w:pPr>
        <w:spacing w:after="0" w:line="240" w:lineRule="auto"/>
        <w:ind w:right="150"/>
        <w:rPr>
          <w:rFonts w:ascii="Times New Roman" w:hAnsi="Times New Roman"/>
          <w:sz w:val="24"/>
          <w:szCs w:val="24"/>
        </w:rPr>
      </w:pPr>
      <w:r w:rsidRPr="008C7B6F">
        <w:rPr>
          <w:rFonts w:ascii="Times New Roman" w:hAnsi="Times New Roman"/>
          <w:sz w:val="24"/>
          <w:szCs w:val="24"/>
        </w:rPr>
        <w:t>3) Герман Титов</w:t>
      </w:r>
    </w:p>
    <w:p w:rsidR="002E468D" w:rsidRPr="008C7B6F" w:rsidRDefault="002E468D" w:rsidP="008C7B6F">
      <w:pPr>
        <w:spacing w:after="0" w:line="240" w:lineRule="auto"/>
        <w:ind w:right="150"/>
        <w:rPr>
          <w:rFonts w:ascii="Times New Roman" w:hAnsi="Times New Roman"/>
          <w:sz w:val="24"/>
          <w:szCs w:val="24"/>
        </w:rPr>
      </w:pPr>
      <w:r w:rsidRPr="008C7B6F">
        <w:rPr>
          <w:rFonts w:ascii="Times New Roman" w:hAnsi="Times New Roman"/>
          <w:sz w:val="24"/>
          <w:szCs w:val="24"/>
        </w:rPr>
        <w:t>4) Георгий Гречко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Pr="008C7B6F" w:rsidRDefault="002E468D" w:rsidP="008C7B6F">
      <w:pPr>
        <w:spacing w:after="0" w:line="240" w:lineRule="auto"/>
        <w:ind w:right="147"/>
        <w:rPr>
          <w:rFonts w:ascii="Times New Roman" w:hAnsi="Times New Roman"/>
          <w:b/>
          <w:sz w:val="24"/>
          <w:szCs w:val="24"/>
        </w:rPr>
      </w:pPr>
      <w:r w:rsidRPr="008C7B6F">
        <w:rPr>
          <w:rFonts w:ascii="Times New Roman" w:hAnsi="Times New Roman"/>
          <w:b/>
          <w:sz w:val="24"/>
          <w:szCs w:val="24"/>
        </w:rPr>
        <w:t>46. Назовите реку, название которой было присвоено французскому авиационному полку «Нормандия», сражавшемуся на советско-германском фронте.</w:t>
      </w:r>
    </w:p>
    <w:p w:rsidR="002E468D" w:rsidRPr="008C7B6F" w:rsidRDefault="002E468D" w:rsidP="008C7B6F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8C7B6F">
        <w:rPr>
          <w:rFonts w:ascii="Times New Roman" w:hAnsi="Times New Roman"/>
          <w:sz w:val="24"/>
          <w:szCs w:val="24"/>
        </w:rPr>
        <w:t>1)</w:t>
      </w:r>
      <w:r w:rsidRPr="008C7B6F">
        <w:rPr>
          <w:rFonts w:ascii="Times New Roman" w:hAnsi="Times New Roman"/>
          <w:bCs/>
          <w:sz w:val="24"/>
          <w:szCs w:val="24"/>
        </w:rPr>
        <w:t xml:space="preserve"> Неман</w:t>
      </w:r>
    </w:p>
    <w:p w:rsidR="002E468D" w:rsidRPr="008C7B6F" w:rsidRDefault="002E468D" w:rsidP="008C7B6F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8C7B6F">
        <w:rPr>
          <w:rFonts w:ascii="Times New Roman" w:hAnsi="Times New Roman"/>
          <w:sz w:val="24"/>
          <w:szCs w:val="24"/>
        </w:rPr>
        <w:t>2) Дунай</w:t>
      </w:r>
    </w:p>
    <w:p w:rsidR="002E468D" w:rsidRPr="008C7B6F" w:rsidRDefault="002E468D" w:rsidP="008C7B6F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8C7B6F">
        <w:rPr>
          <w:rFonts w:ascii="Times New Roman" w:hAnsi="Times New Roman"/>
          <w:sz w:val="24"/>
          <w:szCs w:val="24"/>
        </w:rPr>
        <w:t>3) Одер</w:t>
      </w:r>
    </w:p>
    <w:p w:rsidR="002E468D" w:rsidRPr="008C7B6F" w:rsidRDefault="002E468D" w:rsidP="008C7B6F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8C7B6F">
        <w:rPr>
          <w:rFonts w:ascii="Times New Roman" w:hAnsi="Times New Roman"/>
          <w:sz w:val="24"/>
          <w:szCs w:val="24"/>
        </w:rPr>
        <w:t>4) Эльба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Default="002E468D" w:rsidP="008C7B6F">
      <w:pPr>
        <w:numPr>
          <w:ilvl w:val="1"/>
          <w:numId w:val="36"/>
        </w:numPr>
        <w:tabs>
          <w:tab w:val="clear" w:pos="1500"/>
          <w:tab w:val="num" w:pos="0"/>
          <w:tab w:val="left" w:pos="360"/>
        </w:tabs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Последней операцией Великой Отечественной войны стала?</w:t>
      </w:r>
    </w:p>
    <w:p w:rsidR="002E468D" w:rsidRPr="00C54AE7" w:rsidRDefault="002E468D" w:rsidP="008C7B6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AE7">
        <w:rPr>
          <w:rFonts w:ascii="Times New Roman" w:hAnsi="Times New Roman"/>
          <w:sz w:val="24"/>
          <w:szCs w:val="24"/>
        </w:rPr>
        <w:t>1) Берлинская</w:t>
      </w:r>
    </w:p>
    <w:p w:rsidR="002E468D" w:rsidRPr="00C54AE7" w:rsidRDefault="002E468D" w:rsidP="008C7B6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AE7">
        <w:rPr>
          <w:rFonts w:ascii="Times New Roman" w:hAnsi="Times New Roman"/>
          <w:sz w:val="24"/>
          <w:szCs w:val="24"/>
        </w:rPr>
        <w:t>2) Будапештская</w:t>
      </w:r>
    </w:p>
    <w:p w:rsidR="002E468D" w:rsidRPr="00C54AE7" w:rsidRDefault="002E468D" w:rsidP="008C7B6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AE7">
        <w:rPr>
          <w:rFonts w:ascii="Times New Roman" w:hAnsi="Times New Roman"/>
          <w:sz w:val="24"/>
          <w:szCs w:val="24"/>
        </w:rPr>
        <w:t>3) Венская</w:t>
      </w:r>
    </w:p>
    <w:p w:rsidR="002E468D" w:rsidRPr="00C54AE7" w:rsidRDefault="002E468D" w:rsidP="008C7B6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AE7">
        <w:rPr>
          <w:rFonts w:ascii="Times New Roman" w:hAnsi="Times New Roman"/>
          <w:sz w:val="24"/>
          <w:szCs w:val="24"/>
        </w:rPr>
        <w:t>4) Пражская</w:t>
      </w:r>
    </w:p>
    <w:p w:rsidR="002E468D" w:rsidRDefault="002E468D" w:rsidP="008C7B6F">
      <w:pPr>
        <w:spacing w:after="0" w:line="240" w:lineRule="auto"/>
        <w:ind w:right="150"/>
        <w:rPr>
          <w:rFonts w:ascii="Times New Roman" w:hAnsi="Times New Roman"/>
          <w:b/>
          <w:sz w:val="24"/>
          <w:szCs w:val="24"/>
        </w:rPr>
      </w:pPr>
    </w:p>
    <w:p w:rsidR="002E468D" w:rsidRDefault="002E468D" w:rsidP="008C7B6F">
      <w:pPr>
        <w:spacing w:after="0" w:line="240" w:lineRule="auto"/>
        <w:ind w:right="150"/>
        <w:rPr>
          <w:rFonts w:ascii="Times New Roman" w:hAnsi="Times New Roman"/>
          <w:sz w:val="24"/>
          <w:szCs w:val="24"/>
        </w:rPr>
      </w:pPr>
      <w:r w:rsidRPr="008C7B6F">
        <w:rPr>
          <w:rFonts w:ascii="Times New Roman" w:hAnsi="Times New Roman"/>
          <w:b/>
          <w:sz w:val="24"/>
          <w:szCs w:val="24"/>
        </w:rPr>
        <w:t>48. Этого полководца называли "советским Багратионом". Москва, Сталинград, Курск, Белоруссия - во всех крупнейших победах войны есть его весомый вклад. Сильный, волевой и одновременно спокойный, он создал вокруг себя атмосферу порядочности, взаимоуважения.  Именно ему выпала честь командовать Парадом Победы в Москве. Кто этот полководец?</w:t>
      </w:r>
    </w:p>
    <w:p w:rsidR="002E468D" w:rsidRPr="00B82E47" w:rsidRDefault="002E468D" w:rsidP="008C7B6F">
      <w:pPr>
        <w:spacing w:after="0" w:line="240" w:lineRule="auto"/>
        <w:ind w:right="150"/>
        <w:rPr>
          <w:rFonts w:ascii="Times New Roman" w:hAnsi="Times New Roman"/>
          <w:sz w:val="24"/>
          <w:szCs w:val="24"/>
        </w:rPr>
      </w:pPr>
      <w:r w:rsidRPr="00B82E47">
        <w:rPr>
          <w:rFonts w:ascii="Times New Roman" w:hAnsi="Times New Roman"/>
          <w:sz w:val="24"/>
          <w:szCs w:val="24"/>
        </w:rPr>
        <w:t>1) Малиновский Р.Я.</w:t>
      </w:r>
    </w:p>
    <w:p w:rsidR="002E468D" w:rsidRPr="00B82E47" w:rsidRDefault="002E468D" w:rsidP="008C7B6F">
      <w:pPr>
        <w:spacing w:after="0" w:line="240" w:lineRule="auto"/>
        <w:ind w:right="150"/>
        <w:rPr>
          <w:rFonts w:ascii="Times New Roman" w:hAnsi="Times New Roman"/>
          <w:sz w:val="24"/>
          <w:szCs w:val="24"/>
        </w:rPr>
      </w:pPr>
      <w:r w:rsidRPr="00B82E47">
        <w:rPr>
          <w:rFonts w:ascii="Times New Roman" w:hAnsi="Times New Roman"/>
          <w:sz w:val="24"/>
          <w:szCs w:val="24"/>
        </w:rPr>
        <w:t>2) Ворошилов К.Е.</w:t>
      </w:r>
    </w:p>
    <w:p w:rsidR="002E468D" w:rsidRPr="00B82E47" w:rsidRDefault="002E468D" w:rsidP="008C7B6F">
      <w:pPr>
        <w:spacing w:after="0" w:line="240" w:lineRule="auto"/>
        <w:ind w:right="150"/>
        <w:rPr>
          <w:rFonts w:ascii="Times New Roman" w:hAnsi="Times New Roman"/>
          <w:sz w:val="24"/>
          <w:szCs w:val="24"/>
        </w:rPr>
      </w:pPr>
      <w:r w:rsidRPr="00B82E47">
        <w:rPr>
          <w:rFonts w:ascii="Times New Roman" w:hAnsi="Times New Roman"/>
          <w:sz w:val="24"/>
          <w:szCs w:val="24"/>
        </w:rPr>
        <w:t>3) Жуков Г.К.</w:t>
      </w:r>
    </w:p>
    <w:p w:rsidR="002E468D" w:rsidRPr="008C7B6F" w:rsidRDefault="002E468D" w:rsidP="00B82E47">
      <w:pPr>
        <w:spacing w:after="0" w:line="240" w:lineRule="auto"/>
        <w:ind w:right="150"/>
        <w:rPr>
          <w:rFonts w:ascii="Times New Roman" w:hAnsi="Times New Roman"/>
          <w:b/>
          <w:sz w:val="24"/>
          <w:szCs w:val="24"/>
        </w:rPr>
      </w:pPr>
      <w:r w:rsidRPr="00B82E47">
        <w:rPr>
          <w:rFonts w:ascii="Times New Roman" w:hAnsi="Times New Roman"/>
          <w:sz w:val="24"/>
          <w:szCs w:val="24"/>
        </w:rPr>
        <w:t>4)</w:t>
      </w:r>
      <w:r w:rsidRPr="00B82E47">
        <w:rPr>
          <w:rFonts w:ascii="Times New Roman" w:hAnsi="Times New Roman"/>
          <w:bCs/>
          <w:sz w:val="24"/>
          <w:szCs w:val="24"/>
        </w:rPr>
        <w:t xml:space="preserve"> Рокоссовский К.К.</w:t>
      </w:r>
      <w:r w:rsidRPr="00B82E47">
        <w:rPr>
          <w:rFonts w:ascii="Times New Roman" w:hAnsi="Times New Roman"/>
          <w:sz w:val="24"/>
          <w:szCs w:val="24"/>
        </w:rPr>
        <w:br/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49. Войсками союзников в Европе командовал?</w:t>
      </w:r>
    </w:p>
    <w:p w:rsidR="002E468D" w:rsidRPr="00B82E47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82E47">
        <w:rPr>
          <w:rFonts w:ascii="Times New Roman" w:hAnsi="Times New Roman"/>
          <w:sz w:val="24"/>
          <w:szCs w:val="24"/>
        </w:rPr>
        <w:t>1) генерал де Голль</w:t>
      </w:r>
    </w:p>
    <w:p w:rsidR="002E468D" w:rsidRPr="00B82E47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82E47">
        <w:rPr>
          <w:rFonts w:ascii="Times New Roman" w:hAnsi="Times New Roman"/>
          <w:sz w:val="24"/>
          <w:szCs w:val="24"/>
        </w:rPr>
        <w:t>2) генерал Эйзенхауер</w:t>
      </w:r>
    </w:p>
    <w:p w:rsidR="002E468D" w:rsidRPr="00B82E47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82E47">
        <w:rPr>
          <w:rFonts w:ascii="Times New Roman" w:hAnsi="Times New Roman"/>
          <w:sz w:val="24"/>
          <w:szCs w:val="24"/>
        </w:rPr>
        <w:t>3) фельдмаршал Монтгомери</w:t>
      </w:r>
    </w:p>
    <w:p w:rsidR="002E468D" w:rsidRPr="00B82E47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82E47">
        <w:rPr>
          <w:rFonts w:ascii="Times New Roman" w:hAnsi="Times New Roman"/>
          <w:sz w:val="24"/>
          <w:szCs w:val="24"/>
        </w:rPr>
        <w:t>4) генерал Макартур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50. На каком направлении осуществлялась операция «Багратион» в июне 1944 года?</w:t>
      </w:r>
    </w:p>
    <w:p w:rsidR="002E468D" w:rsidRPr="005C7535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7535">
        <w:rPr>
          <w:rFonts w:ascii="Times New Roman" w:hAnsi="Times New Roman"/>
          <w:sz w:val="24"/>
          <w:szCs w:val="24"/>
        </w:rPr>
        <w:t>1) Белорусском</w:t>
      </w:r>
    </w:p>
    <w:p w:rsidR="002E468D" w:rsidRPr="005C7535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7535">
        <w:rPr>
          <w:rFonts w:ascii="Times New Roman" w:hAnsi="Times New Roman"/>
          <w:sz w:val="24"/>
          <w:szCs w:val="24"/>
        </w:rPr>
        <w:t>2) Ленинградском</w:t>
      </w:r>
    </w:p>
    <w:p w:rsidR="002E468D" w:rsidRPr="005C7535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7535">
        <w:rPr>
          <w:rFonts w:ascii="Times New Roman" w:hAnsi="Times New Roman"/>
          <w:sz w:val="24"/>
          <w:szCs w:val="24"/>
        </w:rPr>
        <w:t>3) Киевском</w:t>
      </w:r>
    </w:p>
    <w:p w:rsidR="002E468D" w:rsidRPr="005C7535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7535">
        <w:rPr>
          <w:rFonts w:ascii="Times New Roman" w:hAnsi="Times New Roman"/>
          <w:sz w:val="24"/>
          <w:szCs w:val="24"/>
        </w:rPr>
        <w:t>4) Кишиневском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51. Выход совестких войск к западной границе СССР в ходе Великой Отечественной войны произошел в?</w:t>
      </w:r>
    </w:p>
    <w:p w:rsidR="002E468D" w:rsidRPr="005C7535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7535">
        <w:rPr>
          <w:rFonts w:ascii="Times New Roman" w:hAnsi="Times New Roman"/>
          <w:sz w:val="24"/>
          <w:szCs w:val="24"/>
        </w:rPr>
        <w:t>1) феврале 1943 года</w:t>
      </w:r>
    </w:p>
    <w:p w:rsidR="002E468D" w:rsidRPr="005C7535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7535">
        <w:rPr>
          <w:rFonts w:ascii="Times New Roman" w:hAnsi="Times New Roman"/>
          <w:sz w:val="24"/>
          <w:szCs w:val="24"/>
        </w:rPr>
        <w:t>2) августе 1943 года</w:t>
      </w:r>
    </w:p>
    <w:p w:rsidR="002E468D" w:rsidRPr="005C7535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7535">
        <w:rPr>
          <w:rFonts w:ascii="Times New Roman" w:hAnsi="Times New Roman"/>
          <w:sz w:val="24"/>
          <w:szCs w:val="24"/>
        </w:rPr>
        <w:t>3) марте 1944 года</w:t>
      </w:r>
    </w:p>
    <w:p w:rsidR="002E468D" w:rsidRPr="005C7535" w:rsidRDefault="002E468D" w:rsidP="00F319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C7535">
        <w:rPr>
          <w:rFonts w:ascii="Times New Roman" w:hAnsi="Times New Roman"/>
          <w:sz w:val="24"/>
          <w:szCs w:val="24"/>
        </w:rPr>
        <w:t>4) январе 1945 года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Pr="00294CAD" w:rsidRDefault="002E468D" w:rsidP="00294CAD">
      <w:pPr>
        <w:spacing w:after="0" w:line="240" w:lineRule="auto"/>
        <w:ind w:right="147"/>
        <w:jc w:val="both"/>
        <w:rPr>
          <w:rFonts w:ascii="Times New Roman" w:hAnsi="Times New Roman"/>
          <w:b/>
          <w:sz w:val="24"/>
          <w:szCs w:val="24"/>
        </w:rPr>
      </w:pPr>
      <w:r w:rsidRPr="00294CAD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2</w:t>
      </w:r>
      <w:r w:rsidRPr="00294CAD">
        <w:rPr>
          <w:rFonts w:ascii="Times New Roman" w:hAnsi="Times New Roman"/>
          <w:b/>
          <w:sz w:val="24"/>
          <w:szCs w:val="24"/>
        </w:rPr>
        <w:t>.</w:t>
      </w:r>
      <w:r w:rsidRPr="00294CAD">
        <w:rPr>
          <w:b/>
          <w:sz w:val="24"/>
          <w:szCs w:val="24"/>
        </w:rPr>
        <w:t xml:space="preserve"> </w:t>
      </w:r>
      <w:r w:rsidRPr="00294CAD">
        <w:rPr>
          <w:rFonts w:ascii="Times New Roman" w:hAnsi="Times New Roman"/>
          <w:b/>
          <w:sz w:val="24"/>
          <w:szCs w:val="24"/>
        </w:rPr>
        <w:t>Кто был главным обвинителем от СССР на Нюрнбергском судебном процессе над нацистами?</w:t>
      </w:r>
    </w:p>
    <w:p w:rsidR="002E468D" w:rsidRPr="00294CAD" w:rsidRDefault="002E468D" w:rsidP="00294CAD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294CAD">
        <w:rPr>
          <w:rFonts w:ascii="Times New Roman" w:hAnsi="Times New Roman"/>
          <w:sz w:val="24"/>
          <w:szCs w:val="24"/>
        </w:rPr>
        <w:t>1) Александров</w:t>
      </w:r>
    </w:p>
    <w:p w:rsidR="002E468D" w:rsidRPr="00294CAD" w:rsidRDefault="002E468D" w:rsidP="00294CAD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294CAD">
        <w:rPr>
          <w:rFonts w:ascii="Times New Roman" w:hAnsi="Times New Roman"/>
          <w:sz w:val="24"/>
          <w:szCs w:val="24"/>
        </w:rPr>
        <w:t>2)</w:t>
      </w:r>
      <w:r w:rsidRPr="00294CAD">
        <w:rPr>
          <w:rFonts w:ascii="Times New Roman" w:hAnsi="Times New Roman"/>
          <w:bCs/>
          <w:sz w:val="24"/>
          <w:szCs w:val="24"/>
        </w:rPr>
        <w:t xml:space="preserve"> Руденко</w:t>
      </w:r>
    </w:p>
    <w:p w:rsidR="002E468D" w:rsidRPr="00294CAD" w:rsidRDefault="002E468D" w:rsidP="00294CAD">
      <w:pPr>
        <w:spacing w:after="0" w:line="240" w:lineRule="auto"/>
        <w:ind w:right="147"/>
        <w:rPr>
          <w:rFonts w:ascii="Times New Roman" w:hAnsi="Times New Roman"/>
          <w:sz w:val="24"/>
          <w:szCs w:val="24"/>
        </w:rPr>
      </w:pPr>
      <w:r w:rsidRPr="00294CAD">
        <w:rPr>
          <w:rFonts w:ascii="Times New Roman" w:hAnsi="Times New Roman"/>
          <w:sz w:val="24"/>
          <w:szCs w:val="24"/>
        </w:rPr>
        <w:t>3) Вышинский</w:t>
      </w:r>
    </w:p>
    <w:p w:rsidR="002E468D" w:rsidRPr="00294CAD" w:rsidRDefault="002E468D" w:rsidP="00294CAD">
      <w:pPr>
        <w:spacing w:after="0" w:line="240" w:lineRule="auto"/>
        <w:ind w:right="147"/>
        <w:rPr>
          <w:rFonts w:ascii="Times New Roman" w:hAnsi="Times New Roman"/>
          <w:color w:val="000000"/>
          <w:sz w:val="27"/>
          <w:szCs w:val="27"/>
        </w:rPr>
      </w:pPr>
      <w:r w:rsidRPr="00294CAD">
        <w:rPr>
          <w:rFonts w:ascii="Times New Roman" w:hAnsi="Times New Roman"/>
          <w:sz w:val="24"/>
          <w:szCs w:val="24"/>
        </w:rPr>
        <w:t>4) Шейнин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Pr="005C7535" w:rsidRDefault="002E468D" w:rsidP="005C7535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5C7535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3</w:t>
      </w:r>
      <w:r w:rsidRPr="005C7535">
        <w:rPr>
          <w:rFonts w:ascii="Times New Roman" w:hAnsi="Times New Roman"/>
          <w:b/>
          <w:sz w:val="24"/>
          <w:szCs w:val="24"/>
        </w:rPr>
        <w:t>. Воздушный таран – это огромный риск и отвага, мастерство и мужество, точный расчет. Назовите фамилию летчика, который единственный в мире совершил 4 воздушных тарана?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Pr="005C7535" w:rsidRDefault="002E468D" w:rsidP="005C7535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5C7535">
        <w:rPr>
          <w:rFonts w:ascii="Times New Roman" w:hAnsi="Times New Roman"/>
          <w:b/>
          <w:sz w:val="24"/>
          <w:szCs w:val="24"/>
        </w:rPr>
        <w:t>54. О какой награде идёт речь?</w:t>
      </w:r>
    </w:p>
    <w:p w:rsidR="002E468D" w:rsidRPr="005C7535" w:rsidRDefault="002E468D" w:rsidP="005C7535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5C7535">
        <w:rPr>
          <w:rFonts w:ascii="Times New Roman" w:hAnsi="Times New Roman"/>
          <w:i/>
          <w:sz w:val="24"/>
          <w:szCs w:val="24"/>
        </w:rPr>
        <w:t xml:space="preserve"> «В блокадных днях Мы так и не узнали:</w:t>
      </w:r>
    </w:p>
    <w:p w:rsidR="002E468D" w:rsidRPr="005C7535" w:rsidRDefault="002E468D" w:rsidP="005C7535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5C7535">
        <w:rPr>
          <w:rFonts w:ascii="Times New Roman" w:hAnsi="Times New Roman"/>
          <w:i/>
          <w:sz w:val="24"/>
          <w:szCs w:val="24"/>
        </w:rPr>
        <w:t>меж юности и детством где черта?</w:t>
      </w:r>
    </w:p>
    <w:p w:rsidR="002E468D" w:rsidRPr="005C7535" w:rsidRDefault="002E468D" w:rsidP="005C7535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5C7535">
        <w:rPr>
          <w:rFonts w:ascii="Times New Roman" w:hAnsi="Times New Roman"/>
          <w:i/>
          <w:sz w:val="24"/>
          <w:szCs w:val="24"/>
        </w:rPr>
        <w:t>Нам в 43 выдали медали</w:t>
      </w:r>
    </w:p>
    <w:p w:rsidR="002E468D" w:rsidRPr="005C7535" w:rsidRDefault="002E468D" w:rsidP="005C7535">
      <w:pPr>
        <w:pStyle w:val="NoSpacing"/>
        <w:jc w:val="both"/>
        <w:rPr>
          <w:rFonts w:ascii="Times New Roman" w:hAnsi="Times New Roman"/>
          <w:i/>
          <w:sz w:val="24"/>
          <w:szCs w:val="24"/>
        </w:rPr>
      </w:pPr>
      <w:r w:rsidRPr="005C7535">
        <w:rPr>
          <w:rFonts w:ascii="Times New Roman" w:hAnsi="Times New Roman"/>
          <w:i/>
          <w:sz w:val="24"/>
          <w:szCs w:val="24"/>
        </w:rPr>
        <w:t>и только в 45 паспорта!»</w:t>
      </w:r>
    </w:p>
    <w:p w:rsidR="002E468D" w:rsidRDefault="002E468D" w:rsidP="00F319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Pr="005C7535" w:rsidRDefault="002E468D" w:rsidP="005C75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5C7535">
        <w:rPr>
          <w:rFonts w:ascii="Times New Roman" w:hAnsi="Times New Roman"/>
          <w:b/>
          <w:sz w:val="24"/>
          <w:szCs w:val="24"/>
        </w:rPr>
        <w:t xml:space="preserve">55. </w:t>
      </w:r>
      <w:r w:rsidRPr="005C7535">
        <w:rPr>
          <w:rFonts w:ascii="Times New Roman" w:hAnsi="Times New Roman"/>
          <w:b/>
          <w:bCs/>
          <w:sz w:val="24"/>
          <w:szCs w:val="24"/>
        </w:rPr>
        <w:t>Генеральное наступление советских войск на Берлин началось 16 апреля 1945 года в 5 часов утра с мощной артиллерийской подготовки. Назовите, какой еще прием применило советское командование для успешного продвижения наших войск?</w:t>
      </w:r>
    </w:p>
    <w:p w:rsidR="002E468D" w:rsidRDefault="002E468D" w:rsidP="005C75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</w:t>
      </w: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7180" o:spid="_x0000_i1035" type="#_x0000_t75" alt="16 апреля Красная Армия приступила к выполнению Берлинской наступательной операции" style="width:135pt;height:93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">
            <v:imagedata r:id="rId16" o:title="" croptop="-438f" cropbottom="-738f" cropright="-85f"/>
            <o:lock v:ext="edit" aspectratio="f"/>
          </v:shape>
        </w:pict>
      </w:r>
    </w:p>
    <w:p w:rsidR="002E468D" w:rsidRPr="005C7535" w:rsidRDefault="002E468D" w:rsidP="005C75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C7535">
        <w:rPr>
          <w:rFonts w:ascii="Times New Roman" w:hAnsi="Times New Roman"/>
          <w:b/>
          <w:sz w:val="24"/>
          <w:szCs w:val="24"/>
        </w:rPr>
        <w:t>56. Какой советский самолёт немцы называли «летающим дотом», «летающим танком» или даже «черной смертью»?</w:t>
      </w:r>
    </w:p>
    <w:p w:rsidR="002E468D" w:rsidRDefault="002E468D" w:rsidP="005C7535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</w:t>
      </w: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14" o:spid="_x0000_i1036" type="#_x0000_t75" alt="Ил-2" style="width:175.5pt;height:91.5pt;visibility:visible">
            <v:imagedata r:id="rId17" o:title="" gain="74473f"/>
          </v:shape>
        </w:pict>
      </w:r>
    </w:p>
    <w:p w:rsidR="002E468D" w:rsidRDefault="002E468D" w:rsidP="005C75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2E468D" w:rsidRDefault="002E468D" w:rsidP="005C75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2E468D" w:rsidRDefault="002E468D" w:rsidP="005C75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2E468D" w:rsidRDefault="002E468D" w:rsidP="005C75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2E468D" w:rsidRDefault="002E468D" w:rsidP="005C75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2E468D" w:rsidRDefault="002E468D" w:rsidP="005C75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noProof/>
          <w:sz w:val="24"/>
          <w:szCs w:val="24"/>
        </w:rPr>
      </w:pPr>
    </w:p>
    <w:p w:rsidR="002E468D" w:rsidRPr="005C7535" w:rsidRDefault="002E468D" w:rsidP="005C75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5C7535">
        <w:rPr>
          <w:rFonts w:ascii="Times New Roman" w:hAnsi="Times New Roman"/>
          <w:b/>
          <w:noProof/>
          <w:sz w:val="24"/>
          <w:szCs w:val="24"/>
        </w:rPr>
        <w:t xml:space="preserve">57. </w:t>
      </w:r>
      <w:r w:rsidRPr="005C7535">
        <w:rPr>
          <w:rFonts w:ascii="Times New Roman" w:hAnsi="Times New Roman"/>
          <w:b/>
          <w:bCs/>
          <w:sz w:val="24"/>
          <w:szCs w:val="24"/>
        </w:rPr>
        <w:t>Назовите братьев-партизан  Героев Советского Союза, уроженцев  г. Краснодара?</w:t>
      </w:r>
    </w:p>
    <w:p w:rsidR="002E468D" w:rsidRDefault="002E468D" w:rsidP="005C7535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21" o:spid="_x0000_i1037" type="#_x0000_t75" alt="Cайт газеты &quot;Зори&quot; Северского района Краснодарского края - П…" style="width:150pt;height:117.75pt;visibility:visible">
            <v:imagedata r:id="rId18" o:title=""/>
          </v:shape>
        </w:pict>
      </w:r>
    </w:p>
    <w:p w:rsidR="002E468D" w:rsidRDefault="002E468D" w:rsidP="005C75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noProof/>
          <w:sz w:val="24"/>
          <w:szCs w:val="24"/>
        </w:rPr>
      </w:pPr>
    </w:p>
    <w:p w:rsidR="002E468D" w:rsidRPr="005C7535" w:rsidRDefault="002E468D" w:rsidP="005C75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5C7535">
        <w:rPr>
          <w:rFonts w:ascii="Times New Roman" w:hAnsi="Times New Roman"/>
          <w:b/>
          <w:noProof/>
          <w:sz w:val="24"/>
          <w:szCs w:val="24"/>
        </w:rPr>
        <w:t xml:space="preserve">58. </w:t>
      </w:r>
      <w:r w:rsidRPr="005C7535">
        <w:rPr>
          <w:rFonts w:ascii="Times New Roman" w:hAnsi="Times New Roman"/>
          <w:b/>
          <w:bCs/>
          <w:sz w:val="24"/>
          <w:szCs w:val="24"/>
        </w:rPr>
        <w:t>Кого в Краснодарском крае называют солдатской матерью?</w:t>
      </w:r>
    </w:p>
    <w:p w:rsidR="002E468D" w:rsidRDefault="002E468D" w:rsidP="005C7535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25" o:spid="_x0000_i1038" type="#_x0000_t75" alt="http://www.krasnodar.ru/photo/NEWS_1/467457547.jpg" style="width:153.75pt;height:129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zcAAAAGAAAAAAAAAAAAAAGsAAACpwAAAAEA&#10;NAAAAAEAAAAAAAAAAAAAAAAAAAAAAAAAAQAAAAAAAAAAAAACpwAAAawAAAAAAAAAAAAAAAAAAAAA&#10;AQAAAAAAAAAAAAAAAAAAAAAAAAAQAAAAAQAAAAAAAG51bGwAAAACAAAABmJvdW5kc09iamMAAAAB&#10;AAAAAAAAUmN0MQAAAAQAAAAAVG9wIGxvbmcAAAAAAAAAAExlZnRsb25nAAAAAAAAAABCdG9tbG9u&#10;ZwAAAawAAAAAUmdodGxvbmcAAAKn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GsAAAAAFJnaHRsb25nAAACpw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AAAAAAH/&#10;2wCEAAYEBAQFBAYFBQYJBgUGCQsIBgYICwwKCgsKCgwQDAwMDAwMEAwMDAwMDAwMDAwMDAwMDAwM&#10;DAwMDAwMDAwMDAwBBwcHDQwNGBAQGBQODg4UFA4ODg4UEQwMDAwMEREMDAwMDAwRDAwMDAwMDAwM&#10;DAwMDAwMDAwMDAwMDAwMDAwMDP/AABEIAawCpwMBEQACEQEDEQH/3QAEAFX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">
            <v:imagedata r:id="rId19" o:title="" croptop="-435f" cropbottom="-687f" cropright="-97f"/>
            <o:lock v:ext="edit" aspectratio="f"/>
          </v:shape>
        </w:pict>
      </w:r>
    </w:p>
    <w:p w:rsidR="002E468D" w:rsidRPr="00894791" w:rsidRDefault="002E468D" w:rsidP="005C7535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894791">
        <w:rPr>
          <w:rFonts w:ascii="Times New Roman" w:hAnsi="Times New Roman"/>
          <w:b/>
          <w:noProof/>
          <w:sz w:val="24"/>
          <w:szCs w:val="24"/>
        </w:rPr>
        <w:t xml:space="preserve">59. </w:t>
      </w:r>
      <w:r w:rsidRPr="00894791">
        <w:rPr>
          <w:rFonts w:ascii="Times New Roman" w:hAnsi="Times New Roman"/>
          <w:b/>
          <w:bCs/>
          <w:sz w:val="24"/>
          <w:szCs w:val="24"/>
        </w:rPr>
        <w:t>Почетный житель города Краснодара. Единственная женщина в стране, награжденная двумя полководческими наградами: орденом Суворова и орденом Александра Невского. Под её командованием был создан полк летчиц, прозванных «ночными ведьмами». Кто это?</w:t>
      </w:r>
    </w:p>
    <w:p w:rsidR="002E468D" w:rsidRPr="001B36AD" w:rsidRDefault="002E468D" w:rsidP="00894791">
      <w:pPr>
        <w:pStyle w:val="ListParagraph"/>
        <w:spacing w:after="0" w:line="240" w:lineRule="auto"/>
        <w:ind w:left="0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        </w:t>
      </w: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16" o:spid="_x0000_i1039" type="#_x0000_t75" style="width:132pt;height:92.25pt;visibility:visible">
            <v:imagedata r:id="rId20" o:title=""/>
          </v:shape>
        </w:pict>
      </w:r>
    </w:p>
    <w:p w:rsidR="002E468D" w:rsidRPr="00894791" w:rsidRDefault="002E468D" w:rsidP="0089479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2E468D" w:rsidRPr="00894791" w:rsidRDefault="002E468D" w:rsidP="0089479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894791">
        <w:rPr>
          <w:rFonts w:ascii="Times New Roman" w:hAnsi="Times New Roman"/>
          <w:b/>
          <w:bCs/>
          <w:sz w:val="24"/>
          <w:szCs w:val="24"/>
        </w:rPr>
        <w:t>60. Один из руководителей Брестской крепости, его имя носит одна из улиц г.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94791">
        <w:rPr>
          <w:rFonts w:ascii="Times New Roman" w:hAnsi="Times New Roman"/>
          <w:b/>
          <w:bCs/>
          <w:sz w:val="24"/>
          <w:szCs w:val="24"/>
        </w:rPr>
        <w:t>Краснодара.   Назовите его?</w:t>
      </w:r>
    </w:p>
    <w:p w:rsidR="002E468D" w:rsidRDefault="002E468D" w:rsidP="00894791">
      <w:pPr>
        <w:pStyle w:val="ListParagraph"/>
        <w:spacing w:after="0" w:line="240" w:lineRule="auto"/>
        <w:ind w:left="0"/>
        <w:jc w:val="both"/>
        <w:rPr>
          <w:b/>
        </w:rPr>
      </w:pPr>
      <w:r>
        <w:t xml:space="preserve">                </w:t>
      </w:r>
      <w:r>
        <w:rPr>
          <w:noProof/>
        </w:rPr>
        <w:pict>
          <v:shape id="Рисунок 19" o:spid="_x0000_i1040" type="#_x0000_t75" alt="http://go4.imgsmail.ru/imgpreview?key=http%3A//3mv.ru/_pu/121/60448354.jpg&amp;mb=imgdb_preview_86" style="width:81pt;height:110.25pt;visibility:visible">
            <v:imagedata r:id="rId21" o:title=""/>
          </v:shape>
        </w:pict>
      </w:r>
    </w:p>
    <w:p w:rsidR="002E468D" w:rsidRDefault="002E468D" w:rsidP="005C75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E468D" w:rsidRPr="001D047F" w:rsidRDefault="002E468D" w:rsidP="001D047F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r w:rsidRPr="001D047F">
        <w:rPr>
          <w:rFonts w:ascii="Times New Roman" w:hAnsi="Times New Roman"/>
          <w:b/>
          <w:sz w:val="24"/>
          <w:szCs w:val="24"/>
        </w:rPr>
        <w:t xml:space="preserve">61. </w:t>
      </w:r>
      <w:r w:rsidRPr="001D047F">
        <w:rPr>
          <w:rFonts w:ascii="Times New Roman" w:hAnsi="Times New Roman"/>
          <w:b/>
          <w:bCs/>
          <w:sz w:val="24"/>
          <w:szCs w:val="24"/>
        </w:rPr>
        <w:t>Назовите земляка-кубанца, уроженца села Белая Глина, ставшего первым  Героем Советского Союза?</w:t>
      </w:r>
    </w:p>
    <w:p w:rsidR="002E468D" w:rsidRPr="001B36AD" w:rsidRDefault="002E468D" w:rsidP="001D047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4"/>
          <w:szCs w:val="24"/>
        </w:rPr>
      </w:pPr>
      <w:r w:rsidRPr="005E172F">
        <w:rPr>
          <w:rFonts w:ascii="Times New Roman" w:hAnsi="Times New Roman"/>
          <w:noProof/>
          <w:sz w:val="24"/>
          <w:szCs w:val="24"/>
        </w:rPr>
        <w:pict>
          <v:shape id="Рисунок 23" o:spid="_x0000_i1041" type="#_x0000_t75" alt="http://www.studfestival.ru/uploads/images/HISTORYDATA/month/2014.04/Lapidevskiy.jpg" style="width:78.75pt;height:105.75pt;visibility:visible">
            <v:imagedata r:id="rId22" o:title=""/>
          </v:shape>
        </w:pict>
      </w:r>
    </w:p>
    <w:p w:rsidR="002E468D" w:rsidRDefault="002E468D" w:rsidP="005C753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2E468D" w:rsidSect="001D047F">
      <w:type w:val="continuous"/>
      <w:pgSz w:w="11906" w:h="16838"/>
      <w:pgMar w:top="899" w:right="566" w:bottom="719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4C03A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C482A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4B27A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08C51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B8098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E8B3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5612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AE8E1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3A6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452B0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E72B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1">
    <w:nsid w:val="041252F7"/>
    <w:multiLevelType w:val="hybridMultilevel"/>
    <w:tmpl w:val="3B5219A4"/>
    <w:lvl w:ilvl="0" w:tplc="D0748BA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0ADF40C4"/>
    <w:multiLevelType w:val="hybridMultilevel"/>
    <w:tmpl w:val="7A0C7D3E"/>
    <w:lvl w:ilvl="0" w:tplc="547C756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0D442ACD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0D6A48E2"/>
    <w:multiLevelType w:val="hybridMultilevel"/>
    <w:tmpl w:val="10029E2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12144356"/>
    <w:multiLevelType w:val="hybridMultilevel"/>
    <w:tmpl w:val="121048FE"/>
    <w:lvl w:ilvl="0" w:tplc="04190011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198238E3"/>
    <w:multiLevelType w:val="hybridMultilevel"/>
    <w:tmpl w:val="75640B22"/>
    <w:lvl w:ilvl="0" w:tplc="21645D9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25B549EA"/>
    <w:multiLevelType w:val="hybridMultilevel"/>
    <w:tmpl w:val="E05246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2EE9CC4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29560E56"/>
    <w:multiLevelType w:val="hybridMultilevel"/>
    <w:tmpl w:val="3D460EC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3144291B"/>
    <w:multiLevelType w:val="hybridMultilevel"/>
    <w:tmpl w:val="B882F760"/>
    <w:lvl w:ilvl="0" w:tplc="CCEC24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35400B1B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35EB2614"/>
    <w:multiLevelType w:val="hybridMultilevel"/>
    <w:tmpl w:val="4866FBD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7237303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3A477966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3CB2263D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6921848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46D5284B"/>
    <w:multiLevelType w:val="hybridMultilevel"/>
    <w:tmpl w:val="813C4780"/>
    <w:lvl w:ilvl="0" w:tplc="FE468D4E">
      <w:start w:val="16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9DC301E"/>
    <w:multiLevelType w:val="hybridMultilevel"/>
    <w:tmpl w:val="71A409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EC2357B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535366F3"/>
    <w:multiLevelType w:val="hybridMultilevel"/>
    <w:tmpl w:val="FF7E1C70"/>
    <w:lvl w:ilvl="0" w:tplc="26CA924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4797845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>
    <w:nsid w:val="5A646E38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2">
    <w:nsid w:val="62CF74FA"/>
    <w:multiLevelType w:val="hybridMultilevel"/>
    <w:tmpl w:val="DDA809A2"/>
    <w:lvl w:ilvl="0" w:tplc="EEB2A7AC">
      <w:start w:val="23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6CF6753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4">
    <w:nsid w:val="696C1CB5"/>
    <w:multiLevelType w:val="hybridMultilevel"/>
    <w:tmpl w:val="AE2A062A"/>
    <w:lvl w:ilvl="0" w:tplc="041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18B34C8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74826A74"/>
    <w:multiLevelType w:val="hybridMultilevel"/>
    <w:tmpl w:val="A7C826FE"/>
    <w:lvl w:ilvl="0" w:tplc="658656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214CC73A">
      <w:start w:val="47"/>
      <w:numFmt w:val="decimal"/>
      <w:lvlText w:val="%2."/>
      <w:lvlJc w:val="left"/>
      <w:pPr>
        <w:tabs>
          <w:tab w:val="num" w:pos="1500"/>
        </w:tabs>
        <w:ind w:left="1500" w:hanging="4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696279D"/>
    <w:multiLevelType w:val="hybridMultilevel"/>
    <w:tmpl w:val="5C384C70"/>
    <w:lvl w:ilvl="0" w:tplc="805CD2E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99052CC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9">
    <w:nsid w:val="7B960BDE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0">
    <w:nsid w:val="7C910AB5"/>
    <w:multiLevelType w:val="hybridMultilevel"/>
    <w:tmpl w:val="24286B7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0"/>
  </w:num>
  <w:num w:numId="2">
    <w:abstractNumId w:val="21"/>
  </w:num>
  <w:num w:numId="3">
    <w:abstractNumId w:val="19"/>
  </w:num>
  <w:num w:numId="4">
    <w:abstractNumId w:val="26"/>
  </w:num>
  <w:num w:numId="5">
    <w:abstractNumId w:val="22"/>
  </w:num>
  <w:num w:numId="6">
    <w:abstractNumId w:val="13"/>
  </w:num>
  <w:num w:numId="7">
    <w:abstractNumId w:val="18"/>
  </w:num>
  <w:num w:numId="8">
    <w:abstractNumId w:val="33"/>
  </w:num>
  <w:num w:numId="9">
    <w:abstractNumId w:val="23"/>
  </w:num>
  <w:num w:numId="10">
    <w:abstractNumId w:val="35"/>
  </w:num>
  <w:num w:numId="11">
    <w:abstractNumId w:val="28"/>
  </w:num>
  <w:num w:numId="12">
    <w:abstractNumId w:val="38"/>
  </w:num>
  <w:num w:numId="13">
    <w:abstractNumId w:val="20"/>
  </w:num>
  <w:num w:numId="14">
    <w:abstractNumId w:val="25"/>
  </w:num>
  <w:num w:numId="15">
    <w:abstractNumId w:val="31"/>
  </w:num>
  <w:num w:numId="16">
    <w:abstractNumId w:val="30"/>
  </w:num>
  <w:num w:numId="17">
    <w:abstractNumId w:val="39"/>
  </w:num>
  <w:num w:numId="18">
    <w:abstractNumId w:val="40"/>
  </w:num>
  <w:num w:numId="19">
    <w:abstractNumId w:val="24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5"/>
  </w:num>
  <w:num w:numId="31">
    <w:abstractNumId w:val="29"/>
  </w:num>
  <w:num w:numId="32">
    <w:abstractNumId w:val="12"/>
  </w:num>
  <w:num w:numId="33">
    <w:abstractNumId w:val="34"/>
  </w:num>
  <w:num w:numId="34">
    <w:abstractNumId w:val="37"/>
  </w:num>
  <w:num w:numId="35">
    <w:abstractNumId w:val="16"/>
  </w:num>
  <w:num w:numId="36">
    <w:abstractNumId w:val="36"/>
  </w:num>
  <w:num w:numId="37">
    <w:abstractNumId w:val="27"/>
  </w:num>
  <w:num w:numId="38">
    <w:abstractNumId w:val="17"/>
  </w:num>
  <w:num w:numId="39">
    <w:abstractNumId w:val="32"/>
  </w:num>
  <w:num w:numId="40">
    <w:abstractNumId w:val="14"/>
  </w:num>
  <w:num w:numId="4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3724"/>
    <w:rsid w:val="00041212"/>
    <w:rsid w:val="000434AD"/>
    <w:rsid w:val="0006542D"/>
    <w:rsid w:val="000A57DE"/>
    <w:rsid w:val="001B36AD"/>
    <w:rsid w:val="001D047F"/>
    <w:rsid w:val="002031A4"/>
    <w:rsid w:val="00294CAD"/>
    <w:rsid w:val="002E468D"/>
    <w:rsid w:val="002F0F36"/>
    <w:rsid w:val="003D33B9"/>
    <w:rsid w:val="00420098"/>
    <w:rsid w:val="00430337"/>
    <w:rsid w:val="004468C6"/>
    <w:rsid w:val="00462991"/>
    <w:rsid w:val="004B102C"/>
    <w:rsid w:val="004E5821"/>
    <w:rsid w:val="0050115B"/>
    <w:rsid w:val="00527F4E"/>
    <w:rsid w:val="0056439C"/>
    <w:rsid w:val="00567447"/>
    <w:rsid w:val="00592189"/>
    <w:rsid w:val="005C7535"/>
    <w:rsid w:val="005E172F"/>
    <w:rsid w:val="005F288C"/>
    <w:rsid w:val="0062081E"/>
    <w:rsid w:val="00621BB8"/>
    <w:rsid w:val="006242F6"/>
    <w:rsid w:val="006D3D06"/>
    <w:rsid w:val="007329E8"/>
    <w:rsid w:val="007815F3"/>
    <w:rsid w:val="007A0927"/>
    <w:rsid w:val="007B5669"/>
    <w:rsid w:val="007C4E75"/>
    <w:rsid w:val="007C6854"/>
    <w:rsid w:val="007F0A5A"/>
    <w:rsid w:val="0081796B"/>
    <w:rsid w:val="00847FE0"/>
    <w:rsid w:val="00894791"/>
    <w:rsid w:val="008C6BDE"/>
    <w:rsid w:val="008C7B6F"/>
    <w:rsid w:val="009130BD"/>
    <w:rsid w:val="00951E24"/>
    <w:rsid w:val="0097422F"/>
    <w:rsid w:val="009B7E10"/>
    <w:rsid w:val="009E42AC"/>
    <w:rsid w:val="009F6A65"/>
    <w:rsid w:val="00A87BE0"/>
    <w:rsid w:val="00AB5997"/>
    <w:rsid w:val="00B63570"/>
    <w:rsid w:val="00B82E47"/>
    <w:rsid w:val="00BE3724"/>
    <w:rsid w:val="00BE54D6"/>
    <w:rsid w:val="00BF1653"/>
    <w:rsid w:val="00BF696E"/>
    <w:rsid w:val="00BF7824"/>
    <w:rsid w:val="00C54AE7"/>
    <w:rsid w:val="00C656DD"/>
    <w:rsid w:val="00CB6622"/>
    <w:rsid w:val="00D15EDB"/>
    <w:rsid w:val="00D62195"/>
    <w:rsid w:val="00D90AAA"/>
    <w:rsid w:val="00DB64E9"/>
    <w:rsid w:val="00DD028D"/>
    <w:rsid w:val="00E4434F"/>
    <w:rsid w:val="00F319A6"/>
    <w:rsid w:val="00F635B8"/>
    <w:rsid w:val="00F874F4"/>
    <w:rsid w:val="00FA1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81E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BF7824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F7824"/>
    <w:rPr>
      <w:rFonts w:ascii="Times New Roman" w:hAnsi="Times New Roman" w:cs="Times New Roman"/>
      <w:sz w:val="20"/>
      <w:szCs w:val="20"/>
    </w:rPr>
  </w:style>
  <w:style w:type="paragraph" w:styleId="NoSpacing">
    <w:name w:val="No Spacing"/>
    <w:uiPriority w:val="99"/>
    <w:qFormat/>
    <w:rsid w:val="00D15EDB"/>
  </w:style>
  <w:style w:type="paragraph" w:styleId="NormalWeb">
    <w:name w:val="Normal (Web)"/>
    <w:basedOn w:val="Normal"/>
    <w:uiPriority w:val="99"/>
    <w:rsid w:val="00D15E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63570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B63570"/>
    <w:rPr>
      <w:rFonts w:ascii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81796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1796B"/>
    <w:rPr>
      <w:rFonts w:cs="Times New Roman"/>
    </w:rPr>
  </w:style>
  <w:style w:type="paragraph" w:styleId="ListParagraph">
    <w:name w:val="List Paragraph"/>
    <w:basedOn w:val="Normal"/>
    <w:uiPriority w:val="99"/>
    <w:qFormat/>
    <w:rsid w:val="007815F3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F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0F3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1B36AD"/>
    <w:rPr>
      <w:rFonts w:cs="Times New Roman"/>
    </w:rPr>
  </w:style>
  <w:style w:type="character" w:styleId="Hyperlink">
    <w:name w:val="Hyperlink"/>
    <w:basedOn w:val="DefaultParagraphFont"/>
    <w:uiPriority w:val="99"/>
    <w:rsid w:val="00DB64E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120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74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74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2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73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73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2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76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76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73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75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120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7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75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2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73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2074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120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blokada.otrok.ru/library/volhov/ilu.php?i=8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9</Pages>
  <Words>1721</Words>
  <Characters>9812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Первый этап</dc:title>
  <dc:subject/>
  <dc:creator>Home</dc:creator>
  <cp:keywords/>
  <dc:description/>
  <cp:lastModifiedBy>Человеки</cp:lastModifiedBy>
  <cp:revision>3</cp:revision>
  <dcterms:created xsi:type="dcterms:W3CDTF">2016-02-09T13:22:00Z</dcterms:created>
  <dcterms:modified xsi:type="dcterms:W3CDTF">2016-02-10T09:23:00Z</dcterms:modified>
</cp:coreProperties>
</file>